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Galvenes satura tabula"/>
      </w:tblPr>
      <w:tblGrid>
        <w:gridCol w:w="1530"/>
        <w:gridCol w:w="1530"/>
        <w:gridCol w:w="1530"/>
        <w:gridCol w:w="1530"/>
        <w:gridCol w:w="1530"/>
        <w:gridCol w:w="1530"/>
        <w:gridCol w:w="1530"/>
      </w:tblGrid>
      <w:tr w:rsidR="00F154D0" w:rsidRPr="00521169" w14:paraId="41E4DD68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468C8E4A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Pirmdiena</w:t>
            </w:r>
          </w:p>
        </w:tc>
        <w:tc>
          <w:tcPr>
            <w:tcW w:w="1530" w:type="dxa"/>
            <w:vAlign w:val="center"/>
          </w:tcPr>
          <w:p w14:paraId="193B75CA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Otrdiena</w:t>
            </w:r>
          </w:p>
        </w:tc>
        <w:tc>
          <w:tcPr>
            <w:tcW w:w="1530" w:type="dxa"/>
            <w:vAlign w:val="center"/>
          </w:tcPr>
          <w:p w14:paraId="1922961C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Trešdiena</w:t>
            </w:r>
          </w:p>
        </w:tc>
        <w:tc>
          <w:tcPr>
            <w:tcW w:w="1530" w:type="dxa"/>
            <w:vAlign w:val="center"/>
          </w:tcPr>
          <w:p w14:paraId="5EE56DD6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Ceturtdiena</w:t>
            </w:r>
          </w:p>
        </w:tc>
        <w:tc>
          <w:tcPr>
            <w:tcW w:w="1530" w:type="dxa"/>
            <w:vAlign w:val="center"/>
          </w:tcPr>
          <w:p w14:paraId="22B39764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Piektdiena</w:t>
            </w:r>
          </w:p>
        </w:tc>
        <w:tc>
          <w:tcPr>
            <w:tcW w:w="1530" w:type="dxa"/>
            <w:vAlign w:val="center"/>
          </w:tcPr>
          <w:p w14:paraId="5EC39957" w14:textId="77777777" w:rsidR="00F154D0" w:rsidRPr="00521169" w:rsidRDefault="004562B5">
            <w:pPr>
              <w:pStyle w:val="Dienastumas"/>
            </w:pPr>
            <w:r w:rsidRPr="00521169">
              <w:rPr>
                <w:lang w:bidi="lv-LV"/>
              </w:rPr>
              <w:t>Sestdiena</w:t>
            </w:r>
          </w:p>
        </w:tc>
        <w:tc>
          <w:tcPr>
            <w:tcW w:w="1530" w:type="dxa"/>
            <w:vAlign w:val="center"/>
          </w:tcPr>
          <w:p w14:paraId="10DE796C" w14:textId="77777777" w:rsidR="00F154D0" w:rsidRPr="00521169" w:rsidRDefault="004562B5">
            <w:pPr>
              <w:pStyle w:val="Dienas"/>
            </w:pPr>
            <w:r w:rsidRPr="00521169">
              <w:rPr>
                <w:lang w:bidi="lv-LV"/>
              </w:rPr>
              <w:t>Svētdiena</w:t>
            </w:r>
          </w:p>
        </w:tc>
      </w:tr>
    </w:tbl>
    <w:p w14:paraId="040EA8F7" w14:textId="77777777" w:rsidR="00F154D0" w:rsidRPr="00521169" w:rsidRDefault="004562B5">
      <w:pPr>
        <w:pStyle w:val="Bezatstarpm"/>
        <w:rPr>
          <w:sz w:val="2"/>
        </w:rPr>
      </w:pPr>
      <w:r w:rsidRPr="00521169">
        <w:rPr>
          <w:noProof/>
          <w:sz w:val="2"/>
          <w:szCs w:val="2"/>
          <w:lang w:bidi="lv-LV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50D5054" wp14:editId="3ACF73C4">
                <wp:simplePos x="0" y="0"/>
                <wp:positionH relativeFrom="column">
                  <wp:posOffset>-38100</wp:posOffset>
                </wp:positionH>
                <wp:positionV relativeFrom="paragraph">
                  <wp:posOffset>-349250</wp:posOffset>
                </wp:positionV>
                <wp:extent cx="6939915" cy="401955"/>
                <wp:effectExtent l="0" t="0" r="0" b="0"/>
                <wp:wrapNone/>
                <wp:docPr id="6" name="Kalendāra režģa ilustrācijas tabulas galven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9915" cy="401955"/>
                          <a:chOff x="0" y="0"/>
                          <a:chExt cx="6939915" cy="401955"/>
                        </a:xfrm>
                      </wpg:grpSpPr>
                      <wps:wsp>
                        <wps:cNvPr id="131" name="Brīvforma 131"/>
                        <wps:cNvSpPr>
                          <a:spLocks noEditPoints="1"/>
                        </wps:cNvSpPr>
                        <wps:spPr bwMode="auto">
                          <a:xfrm>
                            <a:off x="5934075" y="38100"/>
                            <a:ext cx="988566" cy="310967"/>
                          </a:xfrm>
                          <a:custGeom>
                            <a:avLst/>
                            <a:gdLst>
                              <a:gd name="T0" fmla="*/ 326 w 618"/>
                              <a:gd name="T1" fmla="*/ 2 h 195"/>
                              <a:gd name="T2" fmla="*/ 331 w 618"/>
                              <a:gd name="T3" fmla="*/ 2 h 195"/>
                              <a:gd name="T4" fmla="*/ 320 w 618"/>
                              <a:gd name="T5" fmla="*/ 2 h 195"/>
                              <a:gd name="T6" fmla="*/ 324 w 618"/>
                              <a:gd name="T7" fmla="*/ 2 h 195"/>
                              <a:gd name="T8" fmla="*/ 271 w 618"/>
                              <a:gd name="T9" fmla="*/ 2 h 195"/>
                              <a:gd name="T10" fmla="*/ 271 w 618"/>
                              <a:gd name="T11" fmla="*/ 2 h 195"/>
                              <a:gd name="T12" fmla="*/ 278 w 618"/>
                              <a:gd name="T13" fmla="*/ 2 h 195"/>
                              <a:gd name="T14" fmla="*/ 291 w 618"/>
                              <a:gd name="T15" fmla="*/ 2 h 195"/>
                              <a:gd name="T16" fmla="*/ 326 w 618"/>
                              <a:gd name="T17" fmla="*/ 0 h 195"/>
                              <a:gd name="T18" fmla="*/ 389 w 618"/>
                              <a:gd name="T19" fmla="*/ 5 h 195"/>
                              <a:gd name="T20" fmla="*/ 424 w 618"/>
                              <a:gd name="T21" fmla="*/ 12 h 195"/>
                              <a:gd name="T22" fmla="*/ 461 w 618"/>
                              <a:gd name="T23" fmla="*/ 9 h 195"/>
                              <a:gd name="T24" fmla="*/ 508 w 618"/>
                              <a:gd name="T25" fmla="*/ 8 h 195"/>
                              <a:gd name="T26" fmla="*/ 584 w 618"/>
                              <a:gd name="T27" fmla="*/ 3 h 195"/>
                              <a:gd name="T28" fmla="*/ 616 w 618"/>
                              <a:gd name="T29" fmla="*/ 191 h 195"/>
                              <a:gd name="T30" fmla="*/ 618 w 618"/>
                              <a:gd name="T31" fmla="*/ 193 h 195"/>
                              <a:gd name="T32" fmla="*/ 616 w 618"/>
                              <a:gd name="T33" fmla="*/ 194 h 195"/>
                              <a:gd name="T34" fmla="*/ 614 w 618"/>
                              <a:gd name="T35" fmla="*/ 195 h 195"/>
                              <a:gd name="T36" fmla="*/ 609 w 618"/>
                              <a:gd name="T37" fmla="*/ 195 h 195"/>
                              <a:gd name="T38" fmla="*/ 609 w 618"/>
                              <a:gd name="T39" fmla="*/ 195 h 195"/>
                              <a:gd name="T40" fmla="*/ 609 w 618"/>
                              <a:gd name="T41" fmla="*/ 194 h 195"/>
                              <a:gd name="T42" fmla="*/ 608 w 618"/>
                              <a:gd name="T43" fmla="*/ 194 h 195"/>
                              <a:gd name="T44" fmla="*/ 608 w 618"/>
                              <a:gd name="T45" fmla="*/ 193 h 195"/>
                              <a:gd name="T46" fmla="*/ 581 w 618"/>
                              <a:gd name="T47" fmla="*/ 193 h 195"/>
                              <a:gd name="T48" fmla="*/ 578 w 618"/>
                              <a:gd name="T49" fmla="*/ 194 h 195"/>
                              <a:gd name="T50" fmla="*/ 576 w 618"/>
                              <a:gd name="T51" fmla="*/ 193 h 195"/>
                              <a:gd name="T52" fmla="*/ 574 w 618"/>
                              <a:gd name="T53" fmla="*/ 193 h 195"/>
                              <a:gd name="T54" fmla="*/ 564 w 618"/>
                              <a:gd name="T55" fmla="*/ 193 h 195"/>
                              <a:gd name="T56" fmla="*/ 554 w 618"/>
                              <a:gd name="T57" fmla="*/ 193 h 195"/>
                              <a:gd name="T58" fmla="*/ 524 w 618"/>
                              <a:gd name="T59" fmla="*/ 193 h 195"/>
                              <a:gd name="T60" fmla="*/ 288 w 618"/>
                              <a:gd name="T61" fmla="*/ 194 h 195"/>
                              <a:gd name="T62" fmla="*/ 190 w 618"/>
                              <a:gd name="T63" fmla="*/ 193 h 195"/>
                              <a:gd name="T64" fmla="*/ 152 w 618"/>
                              <a:gd name="T65" fmla="*/ 193 h 195"/>
                              <a:gd name="T66" fmla="*/ 117 w 618"/>
                              <a:gd name="T67" fmla="*/ 193 h 195"/>
                              <a:gd name="T68" fmla="*/ 36 w 618"/>
                              <a:gd name="T69" fmla="*/ 194 h 195"/>
                              <a:gd name="T70" fmla="*/ 0 w 618"/>
                              <a:gd name="T71" fmla="*/ 194 h 195"/>
                              <a:gd name="T72" fmla="*/ 0 w 618"/>
                              <a:gd name="T73" fmla="*/ 153 h 195"/>
                              <a:gd name="T74" fmla="*/ 2 w 618"/>
                              <a:gd name="T75" fmla="*/ 115 h 195"/>
                              <a:gd name="T76" fmla="*/ 0 w 618"/>
                              <a:gd name="T77" fmla="*/ 3 h 195"/>
                              <a:gd name="T78" fmla="*/ 15 w 618"/>
                              <a:gd name="T79" fmla="*/ 4 h 195"/>
                              <a:gd name="T80" fmla="*/ 40 w 618"/>
                              <a:gd name="T81" fmla="*/ 7 h 195"/>
                              <a:gd name="T82" fmla="*/ 89 w 618"/>
                              <a:gd name="T83" fmla="*/ 3 h 195"/>
                              <a:gd name="T84" fmla="*/ 131 w 618"/>
                              <a:gd name="T85" fmla="*/ 2 h 195"/>
                              <a:gd name="T86" fmla="*/ 161 w 618"/>
                              <a:gd name="T87" fmla="*/ 5 h 195"/>
                              <a:gd name="T88" fmla="*/ 197 w 618"/>
                              <a:gd name="T89" fmla="*/ 3 h 195"/>
                              <a:gd name="T90" fmla="*/ 257 w 618"/>
                              <a:gd name="T9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18" h="195">
                                <a:moveTo>
                                  <a:pt x="331" y="2"/>
                                </a:moveTo>
                                <a:lnTo>
                                  <a:pt x="326" y="2"/>
                                </a:lnTo>
                                <a:lnTo>
                                  <a:pt x="335" y="2"/>
                                </a:lnTo>
                                <a:lnTo>
                                  <a:pt x="331" y="2"/>
                                </a:lnTo>
                                <a:close/>
                                <a:moveTo>
                                  <a:pt x="324" y="2"/>
                                </a:moveTo>
                                <a:lnTo>
                                  <a:pt x="320" y="2"/>
                                </a:lnTo>
                                <a:lnTo>
                                  <a:pt x="322" y="2"/>
                                </a:lnTo>
                                <a:lnTo>
                                  <a:pt x="324" y="2"/>
                                </a:lnTo>
                                <a:close/>
                                <a:moveTo>
                                  <a:pt x="271" y="2"/>
                                </a:moveTo>
                                <a:lnTo>
                                  <a:pt x="271" y="2"/>
                                </a:lnTo>
                                <a:lnTo>
                                  <a:pt x="274" y="2"/>
                                </a:lnTo>
                                <a:lnTo>
                                  <a:pt x="271" y="2"/>
                                </a:lnTo>
                                <a:close/>
                                <a:moveTo>
                                  <a:pt x="291" y="2"/>
                                </a:moveTo>
                                <a:lnTo>
                                  <a:pt x="278" y="2"/>
                                </a:lnTo>
                                <a:lnTo>
                                  <a:pt x="304" y="2"/>
                                </a:lnTo>
                                <a:lnTo>
                                  <a:pt x="291" y="2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326" y="0"/>
                                </a:lnTo>
                                <a:lnTo>
                                  <a:pt x="359" y="3"/>
                                </a:lnTo>
                                <a:lnTo>
                                  <a:pt x="389" y="5"/>
                                </a:lnTo>
                                <a:lnTo>
                                  <a:pt x="414" y="11"/>
                                </a:lnTo>
                                <a:lnTo>
                                  <a:pt x="424" y="12"/>
                                </a:lnTo>
                                <a:lnTo>
                                  <a:pt x="441" y="11"/>
                                </a:lnTo>
                                <a:lnTo>
                                  <a:pt x="461" y="9"/>
                                </a:lnTo>
                                <a:lnTo>
                                  <a:pt x="485" y="8"/>
                                </a:lnTo>
                                <a:lnTo>
                                  <a:pt x="508" y="8"/>
                                </a:lnTo>
                                <a:lnTo>
                                  <a:pt x="529" y="9"/>
                                </a:lnTo>
                                <a:lnTo>
                                  <a:pt x="584" y="3"/>
                                </a:lnTo>
                                <a:lnTo>
                                  <a:pt x="616" y="4"/>
                                </a:lnTo>
                                <a:lnTo>
                                  <a:pt x="616" y="191"/>
                                </a:lnTo>
                                <a:lnTo>
                                  <a:pt x="618" y="191"/>
                                </a:lnTo>
                                <a:lnTo>
                                  <a:pt x="618" y="193"/>
                                </a:lnTo>
                                <a:lnTo>
                                  <a:pt x="617" y="193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4" y="195"/>
                                </a:lnTo>
                                <a:lnTo>
                                  <a:pt x="612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6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8" y="194"/>
                                </a:lnTo>
                                <a:lnTo>
                                  <a:pt x="609" y="194"/>
                                </a:lnTo>
                                <a:lnTo>
                                  <a:pt x="608" y="193"/>
                                </a:lnTo>
                                <a:lnTo>
                                  <a:pt x="606" y="193"/>
                                </a:lnTo>
                                <a:lnTo>
                                  <a:pt x="581" y="193"/>
                                </a:lnTo>
                                <a:lnTo>
                                  <a:pt x="580" y="193"/>
                                </a:lnTo>
                                <a:lnTo>
                                  <a:pt x="578" y="194"/>
                                </a:lnTo>
                                <a:lnTo>
                                  <a:pt x="575" y="193"/>
                                </a:lnTo>
                                <a:lnTo>
                                  <a:pt x="576" y="193"/>
                                </a:lnTo>
                                <a:lnTo>
                                  <a:pt x="575" y="193"/>
                                </a:lnTo>
                                <a:lnTo>
                                  <a:pt x="574" y="193"/>
                                </a:lnTo>
                                <a:lnTo>
                                  <a:pt x="570" y="193"/>
                                </a:lnTo>
                                <a:lnTo>
                                  <a:pt x="564" y="193"/>
                                </a:lnTo>
                                <a:lnTo>
                                  <a:pt x="559" y="193"/>
                                </a:lnTo>
                                <a:lnTo>
                                  <a:pt x="554" y="193"/>
                                </a:lnTo>
                                <a:lnTo>
                                  <a:pt x="555" y="194"/>
                                </a:lnTo>
                                <a:lnTo>
                                  <a:pt x="524" y="193"/>
                                </a:lnTo>
                                <a:lnTo>
                                  <a:pt x="345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32" y="193"/>
                                </a:lnTo>
                                <a:lnTo>
                                  <a:pt x="190" y="193"/>
                                </a:lnTo>
                                <a:lnTo>
                                  <a:pt x="170" y="193"/>
                                </a:lnTo>
                                <a:lnTo>
                                  <a:pt x="152" y="193"/>
                                </a:lnTo>
                                <a:lnTo>
                                  <a:pt x="147" y="193"/>
                                </a:lnTo>
                                <a:lnTo>
                                  <a:pt x="117" y="193"/>
                                </a:lnTo>
                                <a:lnTo>
                                  <a:pt x="76" y="194"/>
                                </a:lnTo>
                                <a:lnTo>
                                  <a:pt x="36" y="194"/>
                                </a:lnTo>
                                <a:lnTo>
                                  <a:pt x="2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9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2" y="115"/>
                                </a:lnTo>
                                <a:lnTo>
                                  <a:pt x="0" y="59"/>
                                </a:lnTo>
                                <a:lnTo>
                                  <a:pt x="0" y="3"/>
                                </a:lnTo>
                                <a:lnTo>
                                  <a:pt x="8" y="3"/>
                                </a:lnTo>
                                <a:lnTo>
                                  <a:pt x="15" y="4"/>
                                </a:lnTo>
                                <a:lnTo>
                                  <a:pt x="20" y="5"/>
                                </a:lnTo>
                                <a:lnTo>
                                  <a:pt x="40" y="7"/>
                                </a:lnTo>
                                <a:lnTo>
                                  <a:pt x="64" y="5"/>
                                </a:lnTo>
                                <a:lnTo>
                                  <a:pt x="89" y="3"/>
                                </a:lnTo>
                                <a:lnTo>
                                  <a:pt x="115" y="2"/>
                                </a:lnTo>
                                <a:lnTo>
                                  <a:pt x="131" y="2"/>
                                </a:lnTo>
                                <a:lnTo>
                                  <a:pt x="147" y="3"/>
                                </a:lnTo>
                                <a:lnTo>
                                  <a:pt x="161" y="5"/>
                                </a:lnTo>
                                <a:lnTo>
                                  <a:pt x="174" y="5"/>
                                </a:lnTo>
                                <a:lnTo>
                                  <a:pt x="197" y="3"/>
                                </a:lnTo>
                                <a:lnTo>
                                  <a:pt x="225" y="2"/>
                                </a:lnTo>
                                <a:lnTo>
                                  <a:pt x="257" y="0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Brīvforma 132"/>
                        <wps:cNvSpPr>
                          <a:spLocks noEditPoints="1"/>
                        </wps:cNvSpPr>
                        <wps:spPr bwMode="auto">
                          <a:xfrm>
                            <a:off x="28575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326 w 618"/>
                              <a:gd name="T1" fmla="*/ 3 h 196"/>
                              <a:gd name="T2" fmla="*/ 331 w 618"/>
                              <a:gd name="T3" fmla="*/ 3 h 196"/>
                              <a:gd name="T4" fmla="*/ 319 w 618"/>
                              <a:gd name="T5" fmla="*/ 3 h 196"/>
                              <a:gd name="T6" fmla="*/ 323 w 618"/>
                              <a:gd name="T7" fmla="*/ 3 h 196"/>
                              <a:gd name="T8" fmla="*/ 271 w 618"/>
                              <a:gd name="T9" fmla="*/ 3 h 196"/>
                              <a:gd name="T10" fmla="*/ 271 w 618"/>
                              <a:gd name="T11" fmla="*/ 3 h 196"/>
                              <a:gd name="T12" fmla="*/ 277 w 618"/>
                              <a:gd name="T13" fmla="*/ 3 h 196"/>
                              <a:gd name="T14" fmla="*/ 291 w 618"/>
                              <a:gd name="T15" fmla="*/ 3 h 196"/>
                              <a:gd name="T16" fmla="*/ 407 w 618"/>
                              <a:gd name="T17" fmla="*/ 0 h 196"/>
                              <a:gd name="T18" fmla="*/ 431 w 618"/>
                              <a:gd name="T19" fmla="*/ 4 h 196"/>
                              <a:gd name="T20" fmla="*/ 445 w 618"/>
                              <a:gd name="T21" fmla="*/ 0 h 196"/>
                              <a:gd name="T22" fmla="*/ 505 w 618"/>
                              <a:gd name="T23" fmla="*/ 0 h 196"/>
                              <a:gd name="T24" fmla="*/ 517 w 618"/>
                              <a:gd name="T25" fmla="*/ 0 h 196"/>
                              <a:gd name="T26" fmla="*/ 543 w 618"/>
                              <a:gd name="T27" fmla="*/ 4 h 196"/>
                              <a:gd name="T28" fmla="*/ 577 w 618"/>
                              <a:gd name="T29" fmla="*/ 1 h 196"/>
                              <a:gd name="T30" fmla="*/ 573 w 618"/>
                              <a:gd name="T31" fmla="*/ 3 h 196"/>
                              <a:gd name="T32" fmla="*/ 607 w 618"/>
                              <a:gd name="T33" fmla="*/ 4 h 196"/>
                              <a:gd name="T34" fmla="*/ 615 w 618"/>
                              <a:gd name="T35" fmla="*/ 192 h 196"/>
                              <a:gd name="T36" fmla="*/ 618 w 618"/>
                              <a:gd name="T37" fmla="*/ 194 h 196"/>
                              <a:gd name="T38" fmla="*/ 615 w 618"/>
                              <a:gd name="T39" fmla="*/ 195 h 196"/>
                              <a:gd name="T40" fmla="*/ 614 w 618"/>
                              <a:gd name="T41" fmla="*/ 196 h 196"/>
                              <a:gd name="T42" fmla="*/ 609 w 618"/>
                              <a:gd name="T43" fmla="*/ 196 h 196"/>
                              <a:gd name="T44" fmla="*/ 609 w 618"/>
                              <a:gd name="T45" fmla="*/ 196 h 196"/>
                              <a:gd name="T46" fmla="*/ 609 w 618"/>
                              <a:gd name="T47" fmla="*/ 195 h 196"/>
                              <a:gd name="T48" fmla="*/ 607 w 618"/>
                              <a:gd name="T49" fmla="*/ 195 h 196"/>
                              <a:gd name="T50" fmla="*/ 607 w 618"/>
                              <a:gd name="T51" fmla="*/ 194 h 196"/>
                              <a:gd name="T52" fmla="*/ 581 w 618"/>
                              <a:gd name="T53" fmla="*/ 194 h 196"/>
                              <a:gd name="T54" fmla="*/ 577 w 618"/>
                              <a:gd name="T55" fmla="*/ 195 h 196"/>
                              <a:gd name="T56" fmla="*/ 576 w 618"/>
                              <a:gd name="T57" fmla="*/ 194 h 196"/>
                              <a:gd name="T58" fmla="*/ 573 w 618"/>
                              <a:gd name="T59" fmla="*/ 194 h 196"/>
                              <a:gd name="T60" fmla="*/ 564 w 618"/>
                              <a:gd name="T61" fmla="*/ 194 h 196"/>
                              <a:gd name="T62" fmla="*/ 554 w 618"/>
                              <a:gd name="T63" fmla="*/ 194 h 196"/>
                              <a:gd name="T64" fmla="*/ 524 w 618"/>
                              <a:gd name="T65" fmla="*/ 194 h 196"/>
                              <a:gd name="T66" fmla="*/ 288 w 618"/>
                              <a:gd name="T67" fmla="*/ 195 h 196"/>
                              <a:gd name="T68" fmla="*/ 190 w 618"/>
                              <a:gd name="T69" fmla="*/ 194 h 196"/>
                              <a:gd name="T70" fmla="*/ 152 w 618"/>
                              <a:gd name="T71" fmla="*/ 194 h 196"/>
                              <a:gd name="T72" fmla="*/ 116 w 618"/>
                              <a:gd name="T73" fmla="*/ 194 h 196"/>
                              <a:gd name="T74" fmla="*/ 35 w 618"/>
                              <a:gd name="T75" fmla="*/ 195 h 196"/>
                              <a:gd name="T76" fmla="*/ 0 w 618"/>
                              <a:gd name="T77" fmla="*/ 195 h 196"/>
                              <a:gd name="T78" fmla="*/ 0 w 618"/>
                              <a:gd name="T79" fmla="*/ 154 h 196"/>
                              <a:gd name="T80" fmla="*/ 1 w 618"/>
                              <a:gd name="T81" fmla="*/ 116 h 196"/>
                              <a:gd name="T82" fmla="*/ 6 w 618"/>
                              <a:gd name="T83" fmla="*/ 114 h 196"/>
                              <a:gd name="T84" fmla="*/ 9 w 618"/>
                              <a:gd name="T85" fmla="*/ 63 h 196"/>
                              <a:gd name="T86" fmla="*/ 16 w 618"/>
                              <a:gd name="T87" fmla="*/ 16 h 196"/>
                              <a:gd name="T88" fmla="*/ 21 w 618"/>
                              <a:gd name="T89" fmla="*/ 18 h 196"/>
                              <a:gd name="T90" fmla="*/ 22 w 618"/>
                              <a:gd name="T91" fmla="*/ 16 h 196"/>
                              <a:gd name="T92" fmla="*/ 22 w 618"/>
                              <a:gd name="T93" fmla="*/ 14 h 196"/>
                              <a:gd name="T94" fmla="*/ 23 w 618"/>
                              <a:gd name="T95" fmla="*/ 10 h 196"/>
                              <a:gd name="T96" fmla="*/ 30 w 618"/>
                              <a:gd name="T97" fmla="*/ 6 h 196"/>
                              <a:gd name="T98" fmla="*/ 39 w 618"/>
                              <a:gd name="T99" fmla="*/ 4 h 196"/>
                              <a:gd name="T100" fmla="*/ 89 w 618"/>
                              <a:gd name="T101" fmla="*/ 1 h 196"/>
                              <a:gd name="T102" fmla="*/ 119 w 618"/>
                              <a:gd name="T103" fmla="*/ 9 h 196"/>
                              <a:gd name="T104" fmla="*/ 120 w 618"/>
                              <a:gd name="T105" fmla="*/ 14 h 196"/>
                              <a:gd name="T106" fmla="*/ 119 w 618"/>
                              <a:gd name="T107" fmla="*/ 14 h 196"/>
                              <a:gd name="T108" fmla="*/ 114 w 618"/>
                              <a:gd name="T109" fmla="*/ 16 h 196"/>
                              <a:gd name="T110" fmla="*/ 123 w 618"/>
                              <a:gd name="T111" fmla="*/ 17 h 196"/>
                              <a:gd name="T112" fmla="*/ 147 w 618"/>
                              <a:gd name="T113" fmla="*/ 5 h 196"/>
                              <a:gd name="T114" fmla="*/ 357 w 618"/>
                              <a:gd name="T115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331" y="3"/>
                                </a:moveTo>
                                <a:lnTo>
                                  <a:pt x="326" y="3"/>
                                </a:lnTo>
                                <a:lnTo>
                                  <a:pt x="335" y="3"/>
                                </a:lnTo>
                                <a:lnTo>
                                  <a:pt x="331" y="3"/>
                                </a:lnTo>
                                <a:close/>
                                <a:moveTo>
                                  <a:pt x="323" y="3"/>
                                </a:moveTo>
                                <a:lnTo>
                                  <a:pt x="319" y="3"/>
                                </a:lnTo>
                                <a:lnTo>
                                  <a:pt x="322" y="3"/>
                                </a:lnTo>
                                <a:lnTo>
                                  <a:pt x="323" y="3"/>
                                </a:lnTo>
                                <a:close/>
                                <a:moveTo>
                                  <a:pt x="271" y="3"/>
                                </a:moveTo>
                                <a:lnTo>
                                  <a:pt x="271" y="3"/>
                                </a:lnTo>
                                <a:lnTo>
                                  <a:pt x="274" y="3"/>
                                </a:lnTo>
                                <a:lnTo>
                                  <a:pt x="271" y="3"/>
                                </a:lnTo>
                                <a:close/>
                                <a:moveTo>
                                  <a:pt x="291" y="3"/>
                                </a:moveTo>
                                <a:lnTo>
                                  <a:pt x="277" y="3"/>
                                </a:lnTo>
                                <a:lnTo>
                                  <a:pt x="304" y="3"/>
                                </a:lnTo>
                                <a:lnTo>
                                  <a:pt x="291" y="3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407" y="0"/>
                                </a:lnTo>
                                <a:lnTo>
                                  <a:pt x="418" y="3"/>
                                </a:lnTo>
                                <a:lnTo>
                                  <a:pt x="431" y="4"/>
                                </a:lnTo>
                                <a:lnTo>
                                  <a:pt x="445" y="3"/>
                                </a:lnTo>
                                <a:lnTo>
                                  <a:pt x="445" y="0"/>
                                </a:lnTo>
                                <a:lnTo>
                                  <a:pt x="499" y="1"/>
                                </a:lnTo>
                                <a:lnTo>
                                  <a:pt x="505" y="0"/>
                                </a:lnTo>
                                <a:lnTo>
                                  <a:pt x="512" y="0"/>
                                </a:lnTo>
                                <a:lnTo>
                                  <a:pt x="517" y="0"/>
                                </a:lnTo>
                                <a:lnTo>
                                  <a:pt x="529" y="4"/>
                                </a:lnTo>
                                <a:lnTo>
                                  <a:pt x="543" y="4"/>
                                </a:lnTo>
                                <a:lnTo>
                                  <a:pt x="559" y="3"/>
                                </a:lnTo>
                                <a:lnTo>
                                  <a:pt x="577" y="1"/>
                                </a:lnTo>
                                <a:lnTo>
                                  <a:pt x="597" y="3"/>
                                </a:lnTo>
                                <a:lnTo>
                                  <a:pt x="573" y="3"/>
                                </a:lnTo>
                                <a:lnTo>
                                  <a:pt x="599" y="3"/>
                                </a:lnTo>
                                <a:lnTo>
                                  <a:pt x="607" y="4"/>
                                </a:lnTo>
                                <a:lnTo>
                                  <a:pt x="615" y="5"/>
                                </a:lnTo>
                                <a:lnTo>
                                  <a:pt x="615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7" y="194"/>
                                </a:lnTo>
                                <a:lnTo>
                                  <a:pt x="615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6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7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1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5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4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2" y="194"/>
                                </a:lnTo>
                                <a:lnTo>
                                  <a:pt x="190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0" y="154"/>
                                </a:lnTo>
                                <a:lnTo>
                                  <a:pt x="0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99"/>
                                </a:lnTo>
                                <a:lnTo>
                                  <a:pt x="6" y="114"/>
                                </a:lnTo>
                                <a:lnTo>
                                  <a:pt x="6" y="89"/>
                                </a:lnTo>
                                <a:lnTo>
                                  <a:pt x="9" y="63"/>
                                </a:lnTo>
                                <a:lnTo>
                                  <a:pt x="13" y="39"/>
                                </a:lnTo>
                                <a:lnTo>
                                  <a:pt x="16" y="16"/>
                                </a:lnTo>
                                <a:lnTo>
                                  <a:pt x="20" y="20"/>
                                </a:lnTo>
                                <a:lnTo>
                                  <a:pt x="21" y="18"/>
                                </a:lnTo>
                                <a:lnTo>
                                  <a:pt x="22" y="17"/>
                                </a:lnTo>
                                <a:lnTo>
                                  <a:pt x="22" y="16"/>
                                </a:lnTo>
                                <a:lnTo>
                                  <a:pt x="22" y="16"/>
                                </a:lnTo>
                                <a:lnTo>
                                  <a:pt x="22" y="14"/>
                                </a:lnTo>
                                <a:lnTo>
                                  <a:pt x="22" y="12"/>
                                </a:lnTo>
                                <a:lnTo>
                                  <a:pt x="23" y="10"/>
                                </a:lnTo>
                                <a:lnTo>
                                  <a:pt x="26" y="8"/>
                                </a:lnTo>
                                <a:lnTo>
                                  <a:pt x="30" y="6"/>
                                </a:lnTo>
                                <a:lnTo>
                                  <a:pt x="34" y="5"/>
                                </a:lnTo>
                                <a:lnTo>
                                  <a:pt x="39" y="4"/>
                                </a:lnTo>
                                <a:lnTo>
                                  <a:pt x="41" y="1"/>
                                </a:lnTo>
                                <a:lnTo>
                                  <a:pt x="89" y="1"/>
                                </a:lnTo>
                                <a:lnTo>
                                  <a:pt x="103" y="6"/>
                                </a:lnTo>
                                <a:lnTo>
                                  <a:pt x="119" y="9"/>
                                </a:lnTo>
                                <a:lnTo>
                                  <a:pt x="120" y="12"/>
                                </a:lnTo>
                                <a:lnTo>
                                  <a:pt x="120" y="14"/>
                                </a:lnTo>
                                <a:lnTo>
                                  <a:pt x="120" y="14"/>
                                </a:lnTo>
                                <a:lnTo>
                                  <a:pt x="119" y="14"/>
                                </a:lnTo>
                                <a:lnTo>
                                  <a:pt x="116" y="14"/>
                                </a:lnTo>
                                <a:lnTo>
                                  <a:pt x="114" y="16"/>
                                </a:lnTo>
                                <a:lnTo>
                                  <a:pt x="114" y="21"/>
                                </a:lnTo>
                                <a:lnTo>
                                  <a:pt x="123" y="17"/>
                                </a:lnTo>
                                <a:lnTo>
                                  <a:pt x="135" y="10"/>
                                </a:lnTo>
                                <a:lnTo>
                                  <a:pt x="147" y="5"/>
                                </a:lnTo>
                                <a:lnTo>
                                  <a:pt x="160" y="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Brīvforma 133"/>
                        <wps:cNvSpPr>
                          <a:spLocks/>
                        </wps:cNvSpPr>
                        <wps:spPr bwMode="auto">
                          <a:xfrm>
                            <a:off x="3962400" y="38100"/>
                            <a:ext cx="988566" cy="312561"/>
                          </a:xfrm>
                          <a:custGeom>
                            <a:avLst/>
                            <a:gdLst>
                              <a:gd name="T0" fmla="*/ 237 w 618"/>
                              <a:gd name="T1" fmla="*/ 4 h 196"/>
                              <a:gd name="T2" fmla="*/ 267 w 618"/>
                              <a:gd name="T3" fmla="*/ 6 h 196"/>
                              <a:gd name="T4" fmla="*/ 303 w 618"/>
                              <a:gd name="T5" fmla="*/ 5 h 196"/>
                              <a:gd name="T6" fmla="*/ 334 w 618"/>
                              <a:gd name="T7" fmla="*/ 4 h 196"/>
                              <a:gd name="T8" fmla="*/ 616 w 618"/>
                              <a:gd name="T9" fmla="*/ 4 h 196"/>
                              <a:gd name="T10" fmla="*/ 618 w 618"/>
                              <a:gd name="T11" fmla="*/ 192 h 196"/>
                              <a:gd name="T12" fmla="*/ 616 w 618"/>
                              <a:gd name="T13" fmla="*/ 194 h 196"/>
                              <a:gd name="T14" fmla="*/ 615 w 618"/>
                              <a:gd name="T15" fmla="*/ 196 h 196"/>
                              <a:gd name="T16" fmla="*/ 611 w 618"/>
                              <a:gd name="T17" fmla="*/ 196 h 196"/>
                              <a:gd name="T18" fmla="*/ 607 w 618"/>
                              <a:gd name="T19" fmla="*/ 196 h 196"/>
                              <a:gd name="T20" fmla="*/ 610 w 618"/>
                              <a:gd name="T21" fmla="*/ 196 h 196"/>
                              <a:gd name="T22" fmla="*/ 608 w 618"/>
                              <a:gd name="T23" fmla="*/ 195 h 196"/>
                              <a:gd name="T24" fmla="*/ 608 w 618"/>
                              <a:gd name="T25" fmla="*/ 195 h 196"/>
                              <a:gd name="T26" fmla="*/ 606 w 618"/>
                              <a:gd name="T27" fmla="*/ 194 h 196"/>
                              <a:gd name="T28" fmla="*/ 580 w 618"/>
                              <a:gd name="T29" fmla="*/ 194 h 196"/>
                              <a:gd name="T30" fmla="*/ 576 w 618"/>
                              <a:gd name="T31" fmla="*/ 194 h 196"/>
                              <a:gd name="T32" fmla="*/ 574 w 618"/>
                              <a:gd name="T33" fmla="*/ 194 h 196"/>
                              <a:gd name="T34" fmla="*/ 569 w 618"/>
                              <a:gd name="T35" fmla="*/ 194 h 196"/>
                              <a:gd name="T36" fmla="*/ 559 w 618"/>
                              <a:gd name="T37" fmla="*/ 194 h 196"/>
                              <a:gd name="T38" fmla="*/ 555 w 618"/>
                              <a:gd name="T39" fmla="*/ 195 h 196"/>
                              <a:gd name="T40" fmla="*/ 344 w 618"/>
                              <a:gd name="T41" fmla="*/ 194 h 196"/>
                              <a:gd name="T42" fmla="*/ 231 w 618"/>
                              <a:gd name="T43" fmla="*/ 194 h 196"/>
                              <a:gd name="T44" fmla="*/ 171 w 618"/>
                              <a:gd name="T45" fmla="*/ 194 h 196"/>
                              <a:gd name="T46" fmla="*/ 146 w 618"/>
                              <a:gd name="T47" fmla="*/ 194 h 196"/>
                              <a:gd name="T48" fmla="*/ 76 w 618"/>
                              <a:gd name="T49" fmla="*/ 195 h 196"/>
                              <a:gd name="T50" fmla="*/ 1 w 618"/>
                              <a:gd name="T51" fmla="*/ 195 h 196"/>
                              <a:gd name="T52" fmla="*/ 0 w 618"/>
                              <a:gd name="T53" fmla="*/ 194 h 196"/>
                              <a:gd name="T54" fmla="*/ 1 w 618"/>
                              <a:gd name="T55" fmla="*/ 116 h 196"/>
                              <a:gd name="T56" fmla="*/ 1 w 618"/>
                              <a:gd name="T57" fmla="*/ 60 h 196"/>
                              <a:gd name="T58" fmla="*/ 0 w 618"/>
                              <a:gd name="T59" fmla="*/ 3 h 196"/>
                              <a:gd name="T60" fmla="*/ 1 w 618"/>
                              <a:gd name="T61" fmla="*/ 3 h 196"/>
                              <a:gd name="T62" fmla="*/ 73 w 618"/>
                              <a:gd name="T63" fmla="*/ 1 h 196"/>
                              <a:gd name="T64" fmla="*/ 119 w 618"/>
                              <a:gd name="T65" fmla="*/ 3 h 196"/>
                              <a:gd name="T66" fmla="*/ 169 w 618"/>
                              <a:gd name="T67" fmla="*/ 4 h 196"/>
                              <a:gd name="T68" fmla="*/ 210 w 618"/>
                              <a:gd name="T69" fmla="*/ 3 h 196"/>
                              <a:gd name="T70" fmla="*/ 230 w 618"/>
                              <a:gd name="T71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18" h="196">
                                <a:moveTo>
                                  <a:pt x="230" y="0"/>
                                </a:moveTo>
                                <a:lnTo>
                                  <a:pt x="237" y="4"/>
                                </a:lnTo>
                                <a:lnTo>
                                  <a:pt x="250" y="5"/>
                                </a:lnTo>
                                <a:lnTo>
                                  <a:pt x="267" y="6"/>
                                </a:lnTo>
                                <a:lnTo>
                                  <a:pt x="285" y="5"/>
                                </a:lnTo>
                                <a:lnTo>
                                  <a:pt x="303" y="5"/>
                                </a:lnTo>
                                <a:lnTo>
                                  <a:pt x="320" y="4"/>
                                </a:lnTo>
                                <a:lnTo>
                                  <a:pt x="334" y="4"/>
                                </a:lnTo>
                                <a:lnTo>
                                  <a:pt x="343" y="4"/>
                                </a:lnTo>
                                <a:lnTo>
                                  <a:pt x="616" y="4"/>
                                </a:lnTo>
                                <a:lnTo>
                                  <a:pt x="616" y="192"/>
                                </a:lnTo>
                                <a:lnTo>
                                  <a:pt x="618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6" y="194"/>
                                </a:lnTo>
                                <a:lnTo>
                                  <a:pt x="616" y="195"/>
                                </a:lnTo>
                                <a:lnTo>
                                  <a:pt x="615" y="196"/>
                                </a:lnTo>
                                <a:lnTo>
                                  <a:pt x="614" y="196"/>
                                </a:lnTo>
                                <a:lnTo>
                                  <a:pt x="611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07" y="196"/>
                                </a:lnTo>
                                <a:lnTo>
                                  <a:pt x="608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8" y="195"/>
                                </a:lnTo>
                                <a:lnTo>
                                  <a:pt x="607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2" y="194"/>
                                </a:lnTo>
                                <a:lnTo>
                                  <a:pt x="580" y="194"/>
                                </a:lnTo>
                                <a:lnTo>
                                  <a:pt x="577" y="195"/>
                                </a:lnTo>
                                <a:lnTo>
                                  <a:pt x="576" y="194"/>
                                </a:lnTo>
                                <a:lnTo>
                                  <a:pt x="576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3" y="194"/>
                                </a:lnTo>
                                <a:lnTo>
                                  <a:pt x="569" y="194"/>
                                </a:lnTo>
                                <a:lnTo>
                                  <a:pt x="564" y="194"/>
                                </a:lnTo>
                                <a:lnTo>
                                  <a:pt x="559" y="194"/>
                                </a:lnTo>
                                <a:lnTo>
                                  <a:pt x="553" y="194"/>
                                </a:lnTo>
                                <a:lnTo>
                                  <a:pt x="555" y="195"/>
                                </a:lnTo>
                                <a:lnTo>
                                  <a:pt x="523" y="194"/>
                                </a:lnTo>
                                <a:lnTo>
                                  <a:pt x="344" y="194"/>
                                </a:lnTo>
                                <a:lnTo>
                                  <a:pt x="288" y="195"/>
                                </a:lnTo>
                                <a:lnTo>
                                  <a:pt x="231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1" y="194"/>
                                </a:lnTo>
                                <a:lnTo>
                                  <a:pt x="152" y="194"/>
                                </a:lnTo>
                                <a:lnTo>
                                  <a:pt x="146" y="194"/>
                                </a:lnTo>
                                <a:lnTo>
                                  <a:pt x="116" y="194"/>
                                </a:lnTo>
                                <a:lnTo>
                                  <a:pt x="76" y="195"/>
                                </a:lnTo>
                                <a:lnTo>
                                  <a:pt x="35" y="195"/>
                                </a:lnTo>
                                <a:lnTo>
                                  <a:pt x="1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4"/>
                                </a:lnTo>
                                <a:lnTo>
                                  <a:pt x="1" y="116"/>
                                </a:lnTo>
                                <a:lnTo>
                                  <a:pt x="1" y="116"/>
                                </a:lnTo>
                                <a:lnTo>
                                  <a:pt x="1" y="6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27" y="3"/>
                                </a:lnTo>
                                <a:lnTo>
                                  <a:pt x="73" y="1"/>
                                </a:lnTo>
                                <a:lnTo>
                                  <a:pt x="94" y="1"/>
                                </a:lnTo>
                                <a:lnTo>
                                  <a:pt x="119" y="3"/>
                                </a:lnTo>
                                <a:lnTo>
                                  <a:pt x="144" y="3"/>
                                </a:lnTo>
                                <a:lnTo>
                                  <a:pt x="169" y="4"/>
                                </a:lnTo>
                                <a:lnTo>
                                  <a:pt x="191" y="3"/>
                                </a:lnTo>
                                <a:lnTo>
                                  <a:pt x="210" y="3"/>
                                </a:lnTo>
                                <a:lnTo>
                                  <a:pt x="224" y="1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Brīvforma 134"/>
                        <wps:cNvSpPr>
                          <a:spLocks/>
                        </wps:cNvSpPr>
                        <wps:spPr bwMode="auto">
                          <a:xfrm>
                            <a:off x="1990725" y="38100"/>
                            <a:ext cx="994965" cy="314156"/>
                          </a:xfrm>
                          <a:custGeom>
                            <a:avLst/>
                            <a:gdLst>
                              <a:gd name="T0" fmla="*/ 621 w 622"/>
                              <a:gd name="T1" fmla="*/ 4 h 197"/>
                              <a:gd name="T2" fmla="*/ 621 w 622"/>
                              <a:gd name="T3" fmla="*/ 93 h 197"/>
                              <a:gd name="T4" fmla="*/ 622 w 622"/>
                              <a:gd name="T5" fmla="*/ 98 h 197"/>
                              <a:gd name="T6" fmla="*/ 621 w 622"/>
                              <a:gd name="T7" fmla="*/ 105 h 197"/>
                              <a:gd name="T8" fmla="*/ 621 w 622"/>
                              <a:gd name="T9" fmla="*/ 111 h 197"/>
                              <a:gd name="T10" fmla="*/ 622 w 622"/>
                              <a:gd name="T11" fmla="*/ 129 h 197"/>
                              <a:gd name="T12" fmla="*/ 622 w 622"/>
                              <a:gd name="T13" fmla="*/ 145 h 197"/>
                              <a:gd name="T14" fmla="*/ 621 w 622"/>
                              <a:gd name="T15" fmla="*/ 145 h 197"/>
                              <a:gd name="T16" fmla="*/ 621 w 622"/>
                              <a:gd name="T17" fmla="*/ 148 h 197"/>
                              <a:gd name="T18" fmla="*/ 621 w 622"/>
                              <a:gd name="T19" fmla="*/ 149 h 197"/>
                              <a:gd name="T20" fmla="*/ 622 w 622"/>
                              <a:gd name="T21" fmla="*/ 150 h 197"/>
                              <a:gd name="T22" fmla="*/ 621 w 622"/>
                              <a:gd name="T23" fmla="*/ 150 h 197"/>
                              <a:gd name="T24" fmla="*/ 621 w 622"/>
                              <a:gd name="T25" fmla="*/ 161 h 197"/>
                              <a:gd name="T26" fmla="*/ 622 w 622"/>
                              <a:gd name="T27" fmla="*/ 171 h 197"/>
                              <a:gd name="T28" fmla="*/ 621 w 622"/>
                              <a:gd name="T29" fmla="*/ 171 h 197"/>
                              <a:gd name="T30" fmla="*/ 621 w 622"/>
                              <a:gd name="T31" fmla="*/ 171 h 197"/>
                              <a:gd name="T32" fmla="*/ 621 w 622"/>
                              <a:gd name="T33" fmla="*/ 136 h 197"/>
                              <a:gd name="T34" fmla="*/ 619 w 622"/>
                              <a:gd name="T35" fmla="*/ 101 h 197"/>
                              <a:gd name="T36" fmla="*/ 619 w 622"/>
                              <a:gd name="T37" fmla="*/ 59 h 197"/>
                              <a:gd name="T38" fmla="*/ 618 w 622"/>
                              <a:gd name="T39" fmla="*/ 20 h 197"/>
                              <a:gd name="T40" fmla="*/ 617 w 622"/>
                              <a:gd name="T41" fmla="*/ 17 h 197"/>
                              <a:gd name="T42" fmla="*/ 617 w 622"/>
                              <a:gd name="T43" fmla="*/ 9 h 197"/>
                              <a:gd name="T44" fmla="*/ 617 w 622"/>
                              <a:gd name="T45" fmla="*/ 4 h 197"/>
                              <a:gd name="T46" fmla="*/ 613 w 622"/>
                              <a:gd name="T47" fmla="*/ 4 h 197"/>
                              <a:gd name="T48" fmla="*/ 605 w 622"/>
                              <a:gd name="T49" fmla="*/ 3 h 197"/>
                              <a:gd name="T50" fmla="*/ 604 w 622"/>
                              <a:gd name="T51" fmla="*/ 3 h 197"/>
                              <a:gd name="T52" fmla="*/ 602 w 622"/>
                              <a:gd name="T53" fmla="*/ 3 h 197"/>
                              <a:gd name="T54" fmla="*/ 617 w 622"/>
                              <a:gd name="T55" fmla="*/ 4 h 197"/>
                              <a:gd name="T56" fmla="*/ 618 w 622"/>
                              <a:gd name="T57" fmla="*/ 194 h 197"/>
                              <a:gd name="T58" fmla="*/ 618 w 622"/>
                              <a:gd name="T59" fmla="*/ 195 h 197"/>
                              <a:gd name="T60" fmla="*/ 617 w 622"/>
                              <a:gd name="T61" fmla="*/ 196 h 197"/>
                              <a:gd name="T62" fmla="*/ 612 w 622"/>
                              <a:gd name="T63" fmla="*/ 197 h 197"/>
                              <a:gd name="T64" fmla="*/ 608 w 622"/>
                              <a:gd name="T65" fmla="*/ 197 h 197"/>
                              <a:gd name="T66" fmla="*/ 610 w 622"/>
                              <a:gd name="T67" fmla="*/ 196 h 197"/>
                              <a:gd name="T68" fmla="*/ 609 w 622"/>
                              <a:gd name="T69" fmla="*/ 195 h 197"/>
                              <a:gd name="T70" fmla="*/ 609 w 622"/>
                              <a:gd name="T71" fmla="*/ 195 h 197"/>
                              <a:gd name="T72" fmla="*/ 606 w 622"/>
                              <a:gd name="T73" fmla="*/ 194 h 197"/>
                              <a:gd name="T74" fmla="*/ 580 w 622"/>
                              <a:gd name="T75" fmla="*/ 195 h 197"/>
                              <a:gd name="T76" fmla="*/ 576 w 622"/>
                              <a:gd name="T77" fmla="*/ 195 h 197"/>
                              <a:gd name="T78" fmla="*/ 575 w 622"/>
                              <a:gd name="T79" fmla="*/ 194 h 197"/>
                              <a:gd name="T80" fmla="*/ 571 w 622"/>
                              <a:gd name="T81" fmla="*/ 194 h 197"/>
                              <a:gd name="T82" fmla="*/ 560 w 622"/>
                              <a:gd name="T83" fmla="*/ 195 h 197"/>
                              <a:gd name="T84" fmla="*/ 555 w 622"/>
                              <a:gd name="T85" fmla="*/ 195 h 197"/>
                              <a:gd name="T86" fmla="*/ 346 w 622"/>
                              <a:gd name="T87" fmla="*/ 194 h 197"/>
                              <a:gd name="T88" fmla="*/ 232 w 622"/>
                              <a:gd name="T89" fmla="*/ 194 h 197"/>
                              <a:gd name="T90" fmla="*/ 172 w 622"/>
                              <a:gd name="T91" fmla="*/ 195 h 197"/>
                              <a:gd name="T92" fmla="*/ 147 w 622"/>
                              <a:gd name="T93" fmla="*/ 194 h 197"/>
                              <a:gd name="T94" fmla="*/ 76 w 622"/>
                              <a:gd name="T95" fmla="*/ 195 h 197"/>
                              <a:gd name="T96" fmla="*/ 3 w 622"/>
                              <a:gd name="T97" fmla="*/ 195 h 197"/>
                              <a:gd name="T98" fmla="*/ 0 w 622"/>
                              <a:gd name="T99" fmla="*/ 194 h 197"/>
                              <a:gd name="T100" fmla="*/ 1 w 622"/>
                              <a:gd name="T101" fmla="*/ 118 h 197"/>
                              <a:gd name="T102" fmla="*/ 1 w 622"/>
                              <a:gd name="T103" fmla="*/ 63 h 197"/>
                              <a:gd name="T104" fmla="*/ 284 w 622"/>
                              <a:gd name="T105" fmla="*/ 8 h 197"/>
                              <a:gd name="T106" fmla="*/ 574 w 622"/>
                              <a:gd name="T107" fmla="*/ 10 h 197"/>
                              <a:gd name="T108" fmla="*/ 583 w 622"/>
                              <a:gd name="T109" fmla="*/ 1 h 197"/>
                              <a:gd name="T110" fmla="*/ 617 w 622"/>
                              <a:gd name="T111" fmla="*/ 0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2" h="197">
                                <a:moveTo>
                                  <a:pt x="621" y="0"/>
                                </a:moveTo>
                                <a:lnTo>
                                  <a:pt x="621" y="4"/>
                                </a:lnTo>
                                <a:lnTo>
                                  <a:pt x="621" y="91"/>
                                </a:lnTo>
                                <a:lnTo>
                                  <a:pt x="621" y="93"/>
                                </a:lnTo>
                                <a:lnTo>
                                  <a:pt x="622" y="95"/>
                                </a:lnTo>
                                <a:lnTo>
                                  <a:pt x="622" y="98"/>
                                </a:lnTo>
                                <a:lnTo>
                                  <a:pt x="622" y="101"/>
                                </a:lnTo>
                                <a:lnTo>
                                  <a:pt x="621" y="105"/>
                                </a:lnTo>
                                <a:lnTo>
                                  <a:pt x="621" y="108"/>
                                </a:lnTo>
                                <a:lnTo>
                                  <a:pt x="621" y="111"/>
                                </a:lnTo>
                                <a:lnTo>
                                  <a:pt x="621" y="114"/>
                                </a:lnTo>
                                <a:lnTo>
                                  <a:pt x="622" y="129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2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5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8"/>
                                </a:lnTo>
                                <a:lnTo>
                                  <a:pt x="621" y="149"/>
                                </a:lnTo>
                                <a:lnTo>
                                  <a:pt x="622" y="149"/>
                                </a:lnTo>
                                <a:lnTo>
                                  <a:pt x="622" y="150"/>
                                </a:lnTo>
                                <a:lnTo>
                                  <a:pt x="622" y="152"/>
                                </a:lnTo>
                                <a:lnTo>
                                  <a:pt x="621" y="150"/>
                                </a:lnTo>
                                <a:lnTo>
                                  <a:pt x="621" y="156"/>
                                </a:lnTo>
                                <a:lnTo>
                                  <a:pt x="621" y="161"/>
                                </a:lnTo>
                                <a:lnTo>
                                  <a:pt x="622" y="166"/>
                                </a:lnTo>
                                <a:lnTo>
                                  <a:pt x="622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71"/>
                                </a:lnTo>
                                <a:lnTo>
                                  <a:pt x="621" y="136"/>
                                </a:lnTo>
                                <a:lnTo>
                                  <a:pt x="619" y="101"/>
                                </a:lnTo>
                                <a:lnTo>
                                  <a:pt x="619" y="101"/>
                                </a:lnTo>
                                <a:lnTo>
                                  <a:pt x="621" y="99"/>
                                </a:lnTo>
                                <a:lnTo>
                                  <a:pt x="619" y="59"/>
                                </a:lnTo>
                                <a:lnTo>
                                  <a:pt x="618" y="18"/>
                                </a:lnTo>
                                <a:lnTo>
                                  <a:pt x="618" y="20"/>
                                </a:lnTo>
                                <a:lnTo>
                                  <a:pt x="618" y="18"/>
                                </a:lnTo>
                                <a:lnTo>
                                  <a:pt x="617" y="17"/>
                                </a:lnTo>
                                <a:lnTo>
                                  <a:pt x="618" y="13"/>
                                </a:lnTo>
                                <a:lnTo>
                                  <a:pt x="617" y="9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4"/>
                                </a:lnTo>
                                <a:lnTo>
                                  <a:pt x="613" y="4"/>
                                </a:lnTo>
                                <a:lnTo>
                                  <a:pt x="609" y="4"/>
                                </a:lnTo>
                                <a:lnTo>
                                  <a:pt x="605" y="3"/>
                                </a:lnTo>
                                <a:lnTo>
                                  <a:pt x="606" y="3"/>
                                </a:lnTo>
                                <a:lnTo>
                                  <a:pt x="604" y="3"/>
                                </a:lnTo>
                                <a:lnTo>
                                  <a:pt x="601" y="4"/>
                                </a:lnTo>
                                <a:lnTo>
                                  <a:pt x="602" y="3"/>
                                </a:lnTo>
                                <a:lnTo>
                                  <a:pt x="575" y="4"/>
                                </a:lnTo>
                                <a:lnTo>
                                  <a:pt x="617" y="4"/>
                                </a:lnTo>
                                <a:lnTo>
                                  <a:pt x="617" y="192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4"/>
                                </a:lnTo>
                                <a:lnTo>
                                  <a:pt x="618" y="195"/>
                                </a:lnTo>
                                <a:lnTo>
                                  <a:pt x="617" y="196"/>
                                </a:lnTo>
                                <a:lnTo>
                                  <a:pt x="617" y="196"/>
                                </a:lnTo>
                                <a:lnTo>
                                  <a:pt x="614" y="197"/>
                                </a:lnTo>
                                <a:lnTo>
                                  <a:pt x="612" y="197"/>
                                </a:lnTo>
                                <a:lnTo>
                                  <a:pt x="609" y="197"/>
                                </a:lnTo>
                                <a:lnTo>
                                  <a:pt x="608" y="197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10" y="196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5"/>
                                </a:lnTo>
                                <a:lnTo>
                                  <a:pt x="609" y="194"/>
                                </a:lnTo>
                                <a:lnTo>
                                  <a:pt x="606" y="194"/>
                                </a:lnTo>
                                <a:lnTo>
                                  <a:pt x="583" y="194"/>
                                </a:lnTo>
                                <a:lnTo>
                                  <a:pt x="580" y="195"/>
                                </a:lnTo>
                                <a:lnTo>
                                  <a:pt x="579" y="195"/>
                                </a:lnTo>
                                <a:lnTo>
                                  <a:pt x="576" y="195"/>
                                </a:lnTo>
                                <a:lnTo>
                                  <a:pt x="577" y="195"/>
                                </a:lnTo>
                                <a:lnTo>
                                  <a:pt x="575" y="194"/>
                                </a:lnTo>
                                <a:lnTo>
                                  <a:pt x="574" y="194"/>
                                </a:lnTo>
                                <a:lnTo>
                                  <a:pt x="571" y="194"/>
                                </a:lnTo>
                                <a:lnTo>
                                  <a:pt x="566" y="195"/>
                                </a:lnTo>
                                <a:lnTo>
                                  <a:pt x="560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55" y="195"/>
                                </a:lnTo>
                                <a:lnTo>
                                  <a:pt x="524" y="194"/>
                                </a:lnTo>
                                <a:lnTo>
                                  <a:pt x="346" y="194"/>
                                </a:lnTo>
                                <a:lnTo>
                                  <a:pt x="289" y="196"/>
                                </a:lnTo>
                                <a:lnTo>
                                  <a:pt x="232" y="194"/>
                                </a:lnTo>
                                <a:lnTo>
                                  <a:pt x="191" y="194"/>
                                </a:lnTo>
                                <a:lnTo>
                                  <a:pt x="172" y="195"/>
                                </a:lnTo>
                                <a:lnTo>
                                  <a:pt x="153" y="194"/>
                                </a:lnTo>
                                <a:lnTo>
                                  <a:pt x="147" y="194"/>
                                </a:lnTo>
                                <a:lnTo>
                                  <a:pt x="118" y="194"/>
                                </a:lnTo>
                                <a:lnTo>
                                  <a:pt x="76" y="195"/>
                                </a:lnTo>
                                <a:lnTo>
                                  <a:pt x="36" y="195"/>
                                </a:lnTo>
                                <a:lnTo>
                                  <a:pt x="3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4"/>
                                </a:lnTo>
                                <a:lnTo>
                                  <a:pt x="1" y="156"/>
                                </a:lnTo>
                                <a:lnTo>
                                  <a:pt x="1" y="118"/>
                                </a:lnTo>
                                <a:lnTo>
                                  <a:pt x="1" y="118"/>
                                </a:lnTo>
                                <a:lnTo>
                                  <a:pt x="1" y="63"/>
                                </a:lnTo>
                                <a:lnTo>
                                  <a:pt x="1" y="8"/>
                                </a:lnTo>
                                <a:lnTo>
                                  <a:pt x="284" y="8"/>
                                </a:lnTo>
                                <a:lnTo>
                                  <a:pt x="566" y="12"/>
                                </a:lnTo>
                                <a:lnTo>
                                  <a:pt x="574" y="10"/>
                                </a:lnTo>
                                <a:lnTo>
                                  <a:pt x="574" y="1"/>
                                </a:lnTo>
                                <a:lnTo>
                                  <a:pt x="583" y="1"/>
                                </a:lnTo>
                                <a:lnTo>
                                  <a:pt x="592" y="0"/>
                                </a:lnTo>
                                <a:lnTo>
                                  <a:pt x="617" y="0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75000"/>
                            </a:schemeClr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Brīvforma 135"/>
                        <wps:cNvSpPr>
                          <a:spLocks noEditPoints="1"/>
                        </wps:cNvSpPr>
                        <wps:spPr bwMode="auto">
                          <a:xfrm>
                            <a:off x="2971800" y="38100"/>
                            <a:ext cx="990166" cy="312561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3 h 196"/>
                              <a:gd name="T2" fmla="*/ 297 w 619"/>
                              <a:gd name="T3" fmla="*/ 193 h 196"/>
                              <a:gd name="T4" fmla="*/ 342 w 619"/>
                              <a:gd name="T5" fmla="*/ 193 h 196"/>
                              <a:gd name="T6" fmla="*/ 337 w 619"/>
                              <a:gd name="T7" fmla="*/ 193 h 196"/>
                              <a:gd name="T8" fmla="*/ 346 w 619"/>
                              <a:gd name="T9" fmla="*/ 193 h 196"/>
                              <a:gd name="T10" fmla="*/ 3 w 619"/>
                              <a:gd name="T11" fmla="*/ 185 h 196"/>
                              <a:gd name="T12" fmla="*/ 3 w 619"/>
                              <a:gd name="T13" fmla="*/ 185 h 196"/>
                              <a:gd name="T14" fmla="*/ 3 w 619"/>
                              <a:gd name="T15" fmla="*/ 182 h 196"/>
                              <a:gd name="T16" fmla="*/ 583 w 619"/>
                              <a:gd name="T17" fmla="*/ 2 h 196"/>
                              <a:gd name="T18" fmla="*/ 619 w 619"/>
                              <a:gd name="T19" fmla="*/ 2 h 196"/>
                              <a:gd name="T20" fmla="*/ 617 w 619"/>
                              <a:gd name="T21" fmla="*/ 2 h 196"/>
                              <a:gd name="T22" fmla="*/ 618 w 619"/>
                              <a:gd name="T23" fmla="*/ 115 h 196"/>
                              <a:gd name="T24" fmla="*/ 617 w 619"/>
                              <a:gd name="T25" fmla="*/ 191 h 196"/>
                              <a:gd name="T26" fmla="*/ 615 w 619"/>
                              <a:gd name="T27" fmla="*/ 190 h 196"/>
                              <a:gd name="T28" fmla="*/ 555 w 619"/>
                              <a:gd name="T29" fmla="*/ 193 h 196"/>
                              <a:gd name="T30" fmla="*/ 478 w 619"/>
                              <a:gd name="T31" fmla="*/ 194 h 196"/>
                              <a:gd name="T32" fmla="*/ 445 w 619"/>
                              <a:gd name="T33" fmla="*/ 194 h 196"/>
                              <a:gd name="T34" fmla="*/ 433 w 619"/>
                              <a:gd name="T35" fmla="*/ 194 h 196"/>
                              <a:gd name="T36" fmla="*/ 355 w 619"/>
                              <a:gd name="T37" fmla="*/ 196 h 196"/>
                              <a:gd name="T38" fmla="*/ 240 w 619"/>
                              <a:gd name="T39" fmla="*/ 195 h 196"/>
                              <a:gd name="T40" fmla="*/ 121 w 619"/>
                              <a:gd name="T41" fmla="*/ 194 h 196"/>
                              <a:gd name="T42" fmla="*/ 101 w 619"/>
                              <a:gd name="T43" fmla="*/ 195 h 196"/>
                              <a:gd name="T44" fmla="*/ 89 w 619"/>
                              <a:gd name="T45" fmla="*/ 195 h 196"/>
                              <a:gd name="T46" fmla="*/ 46 w 619"/>
                              <a:gd name="T47" fmla="*/ 195 h 196"/>
                              <a:gd name="T48" fmla="*/ 4 w 619"/>
                              <a:gd name="T49" fmla="*/ 196 h 196"/>
                              <a:gd name="T50" fmla="*/ 1 w 619"/>
                              <a:gd name="T51" fmla="*/ 195 h 196"/>
                              <a:gd name="T52" fmla="*/ 4 w 619"/>
                              <a:gd name="T53" fmla="*/ 193 h 196"/>
                              <a:gd name="T54" fmla="*/ 16 w 619"/>
                              <a:gd name="T55" fmla="*/ 194 h 196"/>
                              <a:gd name="T56" fmla="*/ 17 w 619"/>
                              <a:gd name="T57" fmla="*/ 194 h 196"/>
                              <a:gd name="T58" fmla="*/ 46 w 619"/>
                              <a:gd name="T59" fmla="*/ 193 h 196"/>
                              <a:gd name="T60" fmla="*/ 4 w 619"/>
                              <a:gd name="T61" fmla="*/ 191 h 196"/>
                              <a:gd name="T62" fmla="*/ 3 w 619"/>
                              <a:gd name="T63" fmla="*/ 3 h 196"/>
                              <a:gd name="T64" fmla="*/ 3 w 619"/>
                              <a:gd name="T65" fmla="*/ 3 h 196"/>
                              <a:gd name="T66" fmla="*/ 3 w 619"/>
                              <a:gd name="T67" fmla="*/ 8 h 196"/>
                              <a:gd name="T68" fmla="*/ 4 w 619"/>
                              <a:gd name="T69" fmla="*/ 17 h 196"/>
                              <a:gd name="T70" fmla="*/ 5 w 619"/>
                              <a:gd name="T71" fmla="*/ 58 h 196"/>
                              <a:gd name="T72" fmla="*/ 5 w 619"/>
                              <a:gd name="T73" fmla="*/ 100 h 196"/>
                              <a:gd name="T74" fmla="*/ 7 w 619"/>
                              <a:gd name="T75" fmla="*/ 170 h 196"/>
                              <a:gd name="T76" fmla="*/ 7 w 619"/>
                              <a:gd name="T77" fmla="*/ 169 h 196"/>
                              <a:gd name="T78" fmla="*/ 8 w 619"/>
                              <a:gd name="T79" fmla="*/ 165 h 196"/>
                              <a:gd name="T80" fmla="*/ 7 w 619"/>
                              <a:gd name="T81" fmla="*/ 149 h 196"/>
                              <a:gd name="T82" fmla="*/ 8 w 619"/>
                              <a:gd name="T83" fmla="*/ 148 h 196"/>
                              <a:gd name="T84" fmla="*/ 7 w 619"/>
                              <a:gd name="T85" fmla="*/ 147 h 196"/>
                              <a:gd name="T86" fmla="*/ 8 w 619"/>
                              <a:gd name="T87" fmla="*/ 144 h 196"/>
                              <a:gd name="T88" fmla="*/ 8 w 619"/>
                              <a:gd name="T89" fmla="*/ 144 h 196"/>
                              <a:gd name="T90" fmla="*/ 7 w 619"/>
                              <a:gd name="T91" fmla="*/ 110 h 196"/>
                              <a:gd name="T92" fmla="*/ 8 w 619"/>
                              <a:gd name="T93" fmla="*/ 100 h 196"/>
                              <a:gd name="T94" fmla="*/ 7 w 619"/>
                              <a:gd name="T95" fmla="*/ 92 h 196"/>
                              <a:gd name="T96" fmla="*/ 16 w 619"/>
                              <a:gd name="T97" fmla="*/ 7 h 196"/>
                              <a:gd name="T98" fmla="*/ 38 w 619"/>
                              <a:gd name="T99" fmla="*/ 15 h 196"/>
                              <a:gd name="T100" fmla="*/ 37 w 619"/>
                              <a:gd name="T101" fmla="*/ 17 h 196"/>
                              <a:gd name="T102" fmla="*/ 32 w 619"/>
                              <a:gd name="T103" fmla="*/ 24 h 196"/>
                              <a:gd name="T104" fmla="*/ 64 w 619"/>
                              <a:gd name="T105" fmla="*/ 8 h 196"/>
                              <a:gd name="T106" fmla="*/ 274 w 619"/>
                              <a:gd name="T107" fmla="*/ 2 h 196"/>
                              <a:gd name="T108" fmla="*/ 428 w 619"/>
                              <a:gd name="T109" fmla="*/ 2 h 196"/>
                              <a:gd name="T110" fmla="*/ 467 w 619"/>
                              <a:gd name="T111" fmla="*/ 2 h 196"/>
                              <a:gd name="T112" fmla="*/ 546 w 619"/>
                              <a:gd name="T11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19" h="196">
                                <a:moveTo>
                                  <a:pt x="293" y="193"/>
                                </a:moveTo>
                                <a:lnTo>
                                  <a:pt x="284" y="193"/>
                                </a:lnTo>
                                <a:lnTo>
                                  <a:pt x="288" y="193"/>
                                </a:lnTo>
                                <a:lnTo>
                                  <a:pt x="293" y="193"/>
                                </a:lnTo>
                                <a:close/>
                                <a:moveTo>
                                  <a:pt x="300" y="193"/>
                                </a:moveTo>
                                <a:lnTo>
                                  <a:pt x="297" y="193"/>
                                </a:lnTo>
                                <a:lnTo>
                                  <a:pt x="296" y="193"/>
                                </a:lnTo>
                                <a:lnTo>
                                  <a:pt x="300" y="193"/>
                                </a:lnTo>
                                <a:close/>
                                <a:moveTo>
                                  <a:pt x="342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31" y="193"/>
                                </a:lnTo>
                                <a:lnTo>
                                  <a:pt x="337" y="193"/>
                                </a:lnTo>
                                <a:lnTo>
                                  <a:pt x="342" y="193"/>
                                </a:lnTo>
                                <a:close/>
                                <a:moveTo>
                                  <a:pt x="348" y="193"/>
                                </a:moveTo>
                                <a:lnTo>
                                  <a:pt x="346" y="193"/>
                                </a:lnTo>
                                <a:lnTo>
                                  <a:pt x="348" y="193"/>
                                </a:lnTo>
                                <a:lnTo>
                                  <a:pt x="348" y="193"/>
                                </a:lnTo>
                                <a:close/>
                                <a:moveTo>
                                  <a:pt x="3" y="185"/>
                                </a:moveTo>
                                <a:lnTo>
                                  <a:pt x="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85"/>
                                </a:lnTo>
                                <a:close/>
                                <a:moveTo>
                                  <a:pt x="3" y="178"/>
                                </a:moveTo>
                                <a:lnTo>
                                  <a:pt x="3" y="179"/>
                                </a:lnTo>
                                <a:lnTo>
                                  <a:pt x="3" y="182"/>
                                </a:lnTo>
                                <a:lnTo>
                                  <a:pt x="3" y="178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83" y="2"/>
                                </a:lnTo>
                                <a:lnTo>
                                  <a:pt x="619" y="0"/>
                                </a:lnTo>
                                <a:lnTo>
                                  <a:pt x="619" y="0"/>
                                </a:lnTo>
                                <a:lnTo>
                                  <a:pt x="619" y="2"/>
                                </a:lnTo>
                                <a:lnTo>
                                  <a:pt x="618" y="2"/>
                                </a:lnTo>
                                <a:lnTo>
                                  <a:pt x="61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2"/>
                                </a:lnTo>
                                <a:lnTo>
                                  <a:pt x="618" y="59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15"/>
                                </a:lnTo>
                                <a:lnTo>
                                  <a:pt x="618" y="153"/>
                                </a:lnTo>
                                <a:lnTo>
                                  <a:pt x="617" y="191"/>
                                </a:lnTo>
                                <a:lnTo>
                                  <a:pt x="617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0"/>
                                </a:lnTo>
                                <a:lnTo>
                                  <a:pt x="615" y="193"/>
                                </a:lnTo>
                                <a:lnTo>
                                  <a:pt x="592" y="193"/>
                                </a:lnTo>
                                <a:lnTo>
                                  <a:pt x="555" y="193"/>
                                </a:lnTo>
                                <a:lnTo>
                                  <a:pt x="516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78" y="194"/>
                                </a:lnTo>
                                <a:lnTo>
                                  <a:pt x="465" y="194"/>
                                </a:lnTo>
                                <a:lnTo>
                                  <a:pt x="456" y="194"/>
                                </a:lnTo>
                                <a:lnTo>
                                  <a:pt x="445" y="194"/>
                                </a:lnTo>
                                <a:lnTo>
                                  <a:pt x="432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433" y="194"/>
                                </a:lnTo>
                                <a:lnTo>
                                  <a:pt x="394" y="195"/>
                                </a:lnTo>
                                <a:lnTo>
                                  <a:pt x="355" y="196"/>
                                </a:lnTo>
                                <a:lnTo>
                                  <a:pt x="313" y="195"/>
                                </a:lnTo>
                                <a:lnTo>
                                  <a:pt x="271" y="195"/>
                                </a:lnTo>
                                <a:lnTo>
                                  <a:pt x="240" y="195"/>
                                </a:lnTo>
                                <a:lnTo>
                                  <a:pt x="211" y="195"/>
                                </a:lnTo>
                                <a:lnTo>
                                  <a:pt x="182" y="195"/>
                                </a:lnTo>
                                <a:lnTo>
                                  <a:pt x="121" y="194"/>
                                </a:lnTo>
                                <a:lnTo>
                                  <a:pt x="114" y="195"/>
                                </a:lnTo>
                                <a:lnTo>
                                  <a:pt x="107" y="195"/>
                                </a:lnTo>
                                <a:lnTo>
                                  <a:pt x="101" y="195"/>
                                </a:lnTo>
                                <a:lnTo>
                                  <a:pt x="94" y="195"/>
                                </a:lnTo>
                                <a:lnTo>
                                  <a:pt x="88" y="196"/>
                                </a:lnTo>
                                <a:lnTo>
                                  <a:pt x="89" y="195"/>
                                </a:lnTo>
                                <a:lnTo>
                                  <a:pt x="80" y="196"/>
                                </a:lnTo>
                                <a:lnTo>
                                  <a:pt x="63" y="195"/>
                                </a:lnTo>
                                <a:lnTo>
                                  <a:pt x="46" y="195"/>
                                </a:lnTo>
                                <a:lnTo>
                                  <a:pt x="37" y="195"/>
                                </a:lnTo>
                                <a:lnTo>
                                  <a:pt x="29" y="196"/>
                                </a:lnTo>
                                <a:lnTo>
                                  <a:pt x="4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96"/>
                                </a:lnTo>
                                <a:lnTo>
                                  <a:pt x="1" y="195"/>
                                </a:lnTo>
                                <a:lnTo>
                                  <a:pt x="3" y="195"/>
                                </a:lnTo>
                                <a:lnTo>
                                  <a:pt x="3" y="195"/>
                                </a:lnTo>
                                <a:lnTo>
                                  <a:pt x="4" y="193"/>
                                </a:lnTo>
                                <a:lnTo>
                                  <a:pt x="9" y="193"/>
                                </a:lnTo>
                                <a:lnTo>
                                  <a:pt x="13" y="193"/>
                                </a:lnTo>
                                <a:lnTo>
                                  <a:pt x="16" y="194"/>
                                </a:lnTo>
                                <a:lnTo>
                                  <a:pt x="15" y="194"/>
                                </a:lnTo>
                                <a:lnTo>
                                  <a:pt x="15" y="194"/>
                                </a:lnTo>
                                <a:lnTo>
                                  <a:pt x="17" y="194"/>
                                </a:lnTo>
                                <a:lnTo>
                                  <a:pt x="20" y="193"/>
                                </a:lnTo>
                                <a:lnTo>
                                  <a:pt x="18" y="194"/>
                                </a:lnTo>
                                <a:lnTo>
                                  <a:pt x="46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4" y="191"/>
                                </a:lnTo>
                                <a:lnTo>
                                  <a:pt x="3" y="4"/>
                                </a:lnTo>
                                <a:lnTo>
                                  <a:pt x="3" y="4"/>
                                </a:lnTo>
                                <a:lnTo>
                                  <a:pt x="3" y="3"/>
                                </a:lnTo>
                                <a:lnTo>
                                  <a:pt x="1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3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6"/>
                                </a:lnTo>
                                <a:lnTo>
                                  <a:pt x="4" y="17"/>
                                </a:lnTo>
                                <a:lnTo>
                                  <a:pt x="4" y="19"/>
                                </a:lnTo>
                                <a:lnTo>
                                  <a:pt x="4" y="17"/>
                                </a:lnTo>
                                <a:lnTo>
                                  <a:pt x="5" y="58"/>
                                </a:lnTo>
                                <a:lnTo>
                                  <a:pt x="7" y="98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100"/>
                                </a:lnTo>
                                <a:lnTo>
                                  <a:pt x="7" y="135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70"/>
                                </a:lnTo>
                                <a:lnTo>
                                  <a:pt x="7" y="169"/>
                                </a:lnTo>
                                <a:lnTo>
                                  <a:pt x="7" y="170"/>
                                </a:lnTo>
                                <a:lnTo>
                                  <a:pt x="8" y="170"/>
                                </a:lnTo>
                                <a:lnTo>
                                  <a:pt x="8" y="165"/>
                                </a:lnTo>
                                <a:lnTo>
                                  <a:pt x="7" y="160"/>
                                </a:lnTo>
                                <a:lnTo>
                                  <a:pt x="7" y="155"/>
                                </a:lnTo>
                                <a:lnTo>
                                  <a:pt x="7" y="149"/>
                                </a:lnTo>
                                <a:lnTo>
                                  <a:pt x="8" y="151"/>
                                </a:lnTo>
                                <a:lnTo>
                                  <a:pt x="8" y="149"/>
                                </a:lnTo>
                                <a:lnTo>
                                  <a:pt x="8" y="148"/>
                                </a:lnTo>
                                <a:lnTo>
                                  <a:pt x="7" y="148"/>
                                </a:lnTo>
                                <a:lnTo>
                                  <a:pt x="7" y="147"/>
                                </a:lnTo>
                                <a:lnTo>
                                  <a:pt x="7" y="147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44"/>
                                </a:lnTo>
                                <a:lnTo>
                                  <a:pt x="8" y="128"/>
                                </a:lnTo>
                                <a:lnTo>
                                  <a:pt x="7" y="113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7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7"/>
                                </a:lnTo>
                                <a:lnTo>
                                  <a:pt x="8" y="94"/>
                                </a:lnTo>
                                <a:lnTo>
                                  <a:pt x="7" y="92"/>
                                </a:lnTo>
                                <a:lnTo>
                                  <a:pt x="7" y="90"/>
                                </a:lnTo>
                                <a:lnTo>
                                  <a:pt x="7" y="3"/>
                                </a:lnTo>
                                <a:lnTo>
                                  <a:pt x="16" y="7"/>
                                </a:lnTo>
                                <a:lnTo>
                                  <a:pt x="26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5"/>
                                </a:lnTo>
                                <a:lnTo>
                                  <a:pt x="38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7"/>
                                </a:lnTo>
                                <a:lnTo>
                                  <a:pt x="35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24"/>
                                </a:lnTo>
                                <a:lnTo>
                                  <a:pt x="42" y="19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7" y="4"/>
                                </a:lnTo>
                                <a:lnTo>
                                  <a:pt x="240" y="2"/>
                                </a:lnTo>
                                <a:lnTo>
                                  <a:pt x="274" y="2"/>
                                </a:lnTo>
                                <a:lnTo>
                                  <a:pt x="340" y="0"/>
                                </a:lnTo>
                                <a:lnTo>
                                  <a:pt x="388" y="2"/>
                                </a:lnTo>
                                <a:lnTo>
                                  <a:pt x="428" y="2"/>
                                </a:lnTo>
                                <a:lnTo>
                                  <a:pt x="453" y="0"/>
                                </a:lnTo>
                                <a:lnTo>
                                  <a:pt x="460" y="0"/>
                                </a:lnTo>
                                <a:lnTo>
                                  <a:pt x="467" y="2"/>
                                </a:lnTo>
                                <a:lnTo>
                                  <a:pt x="473" y="2"/>
                                </a:lnTo>
                                <a:lnTo>
                                  <a:pt x="503" y="2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Brīvforma 137"/>
                        <wps:cNvSpPr>
                          <a:spLocks noEditPoints="1"/>
                        </wps:cNvSpPr>
                        <wps:spPr bwMode="auto">
                          <a:xfrm>
                            <a:off x="4943475" y="28575"/>
                            <a:ext cx="986967" cy="315751"/>
                          </a:xfrm>
                          <a:custGeom>
                            <a:avLst/>
                            <a:gdLst>
                              <a:gd name="T0" fmla="*/ 291 w 617"/>
                              <a:gd name="T1" fmla="*/ 194 h 198"/>
                              <a:gd name="T2" fmla="*/ 298 w 617"/>
                              <a:gd name="T3" fmla="*/ 194 h 198"/>
                              <a:gd name="T4" fmla="*/ 335 w 617"/>
                              <a:gd name="T5" fmla="*/ 194 h 198"/>
                              <a:gd name="T6" fmla="*/ 347 w 617"/>
                              <a:gd name="T7" fmla="*/ 194 h 198"/>
                              <a:gd name="T8" fmla="*/ 1 w 617"/>
                              <a:gd name="T9" fmla="*/ 183 h 198"/>
                              <a:gd name="T10" fmla="*/ 1 w 617"/>
                              <a:gd name="T11" fmla="*/ 17 h 198"/>
                              <a:gd name="T12" fmla="*/ 3 w 617"/>
                              <a:gd name="T13" fmla="*/ 22 h 198"/>
                              <a:gd name="T14" fmla="*/ 4 w 617"/>
                              <a:gd name="T15" fmla="*/ 105 h 198"/>
                              <a:gd name="T16" fmla="*/ 4 w 617"/>
                              <a:gd name="T17" fmla="*/ 175 h 198"/>
                              <a:gd name="T18" fmla="*/ 5 w 617"/>
                              <a:gd name="T19" fmla="*/ 175 h 198"/>
                              <a:gd name="T20" fmla="*/ 5 w 617"/>
                              <a:gd name="T21" fmla="*/ 154 h 198"/>
                              <a:gd name="T22" fmla="*/ 5 w 617"/>
                              <a:gd name="T23" fmla="*/ 152 h 198"/>
                              <a:gd name="T24" fmla="*/ 5 w 617"/>
                              <a:gd name="T25" fmla="*/ 148 h 198"/>
                              <a:gd name="T26" fmla="*/ 5 w 617"/>
                              <a:gd name="T27" fmla="*/ 148 h 198"/>
                              <a:gd name="T28" fmla="*/ 5 w 617"/>
                              <a:gd name="T29" fmla="*/ 111 h 198"/>
                              <a:gd name="T30" fmla="*/ 5 w 617"/>
                              <a:gd name="T31" fmla="*/ 99 h 198"/>
                              <a:gd name="T32" fmla="*/ 1 w 617"/>
                              <a:gd name="T33" fmla="*/ 8 h 198"/>
                              <a:gd name="T34" fmla="*/ 8 w 617"/>
                              <a:gd name="T35" fmla="*/ 1 h 198"/>
                              <a:gd name="T36" fmla="*/ 9 w 617"/>
                              <a:gd name="T37" fmla="*/ 3 h 198"/>
                              <a:gd name="T38" fmla="*/ 16 w 617"/>
                              <a:gd name="T39" fmla="*/ 4 h 198"/>
                              <a:gd name="T40" fmla="*/ 41 w 617"/>
                              <a:gd name="T41" fmla="*/ 3 h 198"/>
                              <a:gd name="T42" fmla="*/ 44 w 617"/>
                              <a:gd name="T43" fmla="*/ 4 h 198"/>
                              <a:gd name="T44" fmla="*/ 63 w 617"/>
                              <a:gd name="T45" fmla="*/ 3 h 198"/>
                              <a:gd name="T46" fmla="*/ 124 w 617"/>
                              <a:gd name="T47" fmla="*/ 4 h 198"/>
                              <a:gd name="T48" fmla="*/ 178 w 617"/>
                              <a:gd name="T49" fmla="*/ 10 h 198"/>
                              <a:gd name="T50" fmla="*/ 236 w 617"/>
                              <a:gd name="T51" fmla="*/ 3 h 198"/>
                              <a:gd name="T52" fmla="*/ 427 w 617"/>
                              <a:gd name="T53" fmla="*/ 3 h 198"/>
                              <a:gd name="T54" fmla="*/ 471 w 617"/>
                              <a:gd name="T55" fmla="*/ 3 h 198"/>
                              <a:gd name="T56" fmla="*/ 562 w 617"/>
                              <a:gd name="T57" fmla="*/ 12 h 198"/>
                              <a:gd name="T58" fmla="*/ 590 w 617"/>
                              <a:gd name="T59" fmla="*/ 26 h 198"/>
                              <a:gd name="T60" fmla="*/ 571 w 617"/>
                              <a:gd name="T61" fmla="*/ 3 h 198"/>
                              <a:gd name="T62" fmla="*/ 617 w 617"/>
                              <a:gd name="T63" fmla="*/ 3 h 198"/>
                              <a:gd name="T64" fmla="*/ 617 w 617"/>
                              <a:gd name="T65" fmla="*/ 120 h 198"/>
                              <a:gd name="T66" fmla="*/ 590 w 617"/>
                              <a:gd name="T67" fmla="*/ 194 h 198"/>
                              <a:gd name="T68" fmla="*/ 476 w 617"/>
                              <a:gd name="T69" fmla="*/ 195 h 198"/>
                              <a:gd name="T70" fmla="*/ 431 w 617"/>
                              <a:gd name="T71" fmla="*/ 195 h 198"/>
                              <a:gd name="T72" fmla="*/ 391 w 617"/>
                              <a:gd name="T73" fmla="*/ 196 h 198"/>
                              <a:gd name="T74" fmla="*/ 238 w 617"/>
                              <a:gd name="T75" fmla="*/ 196 h 198"/>
                              <a:gd name="T76" fmla="*/ 111 w 617"/>
                              <a:gd name="T77" fmla="*/ 196 h 198"/>
                              <a:gd name="T78" fmla="*/ 86 w 617"/>
                              <a:gd name="T79" fmla="*/ 198 h 198"/>
                              <a:gd name="T80" fmla="*/ 44 w 617"/>
                              <a:gd name="T81" fmla="*/ 196 h 198"/>
                              <a:gd name="T82" fmla="*/ 3 w 617"/>
                              <a:gd name="T83" fmla="*/ 196 h 198"/>
                              <a:gd name="T84" fmla="*/ 1 w 617"/>
                              <a:gd name="T85" fmla="*/ 190 h 198"/>
                              <a:gd name="T86" fmla="*/ 8 w 617"/>
                              <a:gd name="T87" fmla="*/ 194 h 198"/>
                              <a:gd name="T88" fmla="*/ 13 w 617"/>
                              <a:gd name="T89" fmla="*/ 195 h 198"/>
                              <a:gd name="T90" fmla="*/ 44 w 617"/>
                              <a:gd name="T91" fmla="*/ 194 h 198"/>
                              <a:gd name="T92" fmla="*/ 0 w 617"/>
                              <a:gd name="T93" fmla="*/ 4 h 198"/>
                              <a:gd name="T94" fmla="*/ 3 w 617"/>
                              <a:gd name="T95" fmla="*/ 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17" h="198">
                                <a:moveTo>
                                  <a:pt x="291" y="194"/>
                                </a:moveTo>
                                <a:lnTo>
                                  <a:pt x="281" y="194"/>
                                </a:lnTo>
                                <a:lnTo>
                                  <a:pt x="285" y="194"/>
                                </a:lnTo>
                                <a:lnTo>
                                  <a:pt x="291" y="194"/>
                                </a:lnTo>
                                <a:close/>
                                <a:moveTo>
                                  <a:pt x="298" y="194"/>
                                </a:moveTo>
                                <a:lnTo>
                                  <a:pt x="295" y="194"/>
                                </a:lnTo>
                                <a:lnTo>
                                  <a:pt x="295" y="194"/>
                                </a:lnTo>
                                <a:lnTo>
                                  <a:pt x="298" y="194"/>
                                </a:lnTo>
                                <a:close/>
                                <a:moveTo>
                                  <a:pt x="340" y="192"/>
                                </a:moveTo>
                                <a:lnTo>
                                  <a:pt x="314" y="194"/>
                                </a:lnTo>
                                <a:lnTo>
                                  <a:pt x="330" y="194"/>
                                </a:lnTo>
                                <a:lnTo>
                                  <a:pt x="335" y="194"/>
                                </a:lnTo>
                                <a:lnTo>
                                  <a:pt x="340" y="192"/>
                                </a:lnTo>
                                <a:close/>
                                <a:moveTo>
                                  <a:pt x="347" y="192"/>
                                </a:moveTo>
                                <a:lnTo>
                                  <a:pt x="344" y="192"/>
                                </a:lnTo>
                                <a:lnTo>
                                  <a:pt x="347" y="194"/>
                                </a:lnTo>
                                <a:lnTo>
                                  <a:pt x="347" y="192"/>
                                </a:lnTo>
                                <a:close/>
                                <a:moveTo>
                                  <a:pt x="1" y="179"/>
                                </a:moveTo>
                                <a:lnTo>
                                  <a:pt x="1" y="181"/>
                                </a:lnTo>
                                <a:lnTo>
                                  <a:pt x="1" y="183"/>
                                </a:lnTo>
                                <a:lnTo>
                                  <a:pt x="1" y="179"/>
                                </a:lnTo>
                                <a:close/>
                                <a:moveTo>
                                  <a:pt x="1" y="8"/>
                                </a:moveTo>
                                <a:lnTo>
                                  <a:pt x="1" y="13"/>
                                </a:lnTo>
                                <a:lnTo>
                                  <a:pt x="1" y="17"/>
                                </a:lnTo>
                                <a:lnTo>
                                  <a:pt x="1" y="20"/>
                                </a:lnTo>
                                <a:lnTo>
                                  <a:pt x="1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22"/>
                                </a:lnTo>
                                <a:lnTo>
                                  <a:pt x="3" y="63"/>
                                </a:lnTo>
                                <a:lnTo>
                                  <a:pt x="4" y="103"/>
                                </a:lnTo>
                                <a:lnTo>
                                  <a:pt x="4" y="105"/>
                                </a:lnTo>
                                <a:lnTo>
                                  <a:pt x="4" y="105"/>
                                </a:lnTo>
                                <a:lnTo>
                                  <a:pt x="3" y="105"/>
                                </a:lnTo>
                                <a:lnTo>
                                  <a:pt x="5" y="140"/>
                                </a:lnTo>
                                <a:lnTo>
                                  <a:pt x="4" y="175"/>
                                </a:lnTo>
                                <a:lnTo>
                                  <a:pt x="4" y="175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4"/>
                                </a:lnTo>
                                <a:lnTo>
                                  <a:pt x="5" y="175"/>
                                </a:lnTo>
                                <a:lnTo>
                                  <a:pt x="5" y="169"/>
                                </a:lnTo>
                                <a:lnTo>
                                  <a:pt x="5" y="165"/>
                                </a:lnTo>
                                <a:lnTo>
                                  <a:pt x="5" y="160"/>
                                </a:lnTo>
                                <a:lnTo>
                                  <a:pt x="5" y="154"/>
                                </a:lnTo>
                                <a:lnTo>
                                  <a:pt x="5" y="154"/>
                                </a:lnTo>
                                <a:lnTo>
                                  <a:pt x="5" y="153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2"/>
                                </a:lnTo>
                                <a:lnTo>
                                  <a:pt x="5" y="150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8"/>
                                </a:lnTo>
                                <a:lnTo>
                                  <a:pt x="5" y="149"/>
                                </a:lnTo>
                                <a:lnTo>
                                  <a:pt x="5" y="148"/>
                                </a:lnTo>
                                <a:lnTo>
                                  <a:pt x="5" y="132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5" y="111"/>
                                </a:lnTo>
                                <a:lnTo>
                                  <a:pt x="5" y="107"/>
                                </a:lnTo>
                                <a:lnTo>
                                  <a:pt x="5" y="105"/>
                                </a:lnTo>
                                <a:lnTo>
                                  <a:pt x="7" y="102"/>
                                </a:lnTo>
                                <a:lnTo>
                                  <a:pt x="5" y="99"/>
                                </a:lnTo>
                                <a:lnTo>
                                  <a:pt x="5" y="97"/>
                                </a:lnTo>
                                <a:lnTo>
                                  <a:pt x="5" y="95"/>
                                </a:lnTo>
                                <a:lnTo>
                                  <a:pt x="4" y="8"/>
                                </a:lnTo>
                                <a:lnTo>
                                  <a:pt x="1" y="8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9" y="4"/>
                                </a:lnTo>
                                <a:lnTo>
                                  <a:pt x="10" y="4"/>
                                </a:lnTo>
                                <a:lnTo>
                                  <a:pt x="16" y="4"/>
                                </a:lnTo>
                                <a:lnTo>
                                  <a:pt x="18" y="4"/>
                                </a:lnTo>
                                <a:lnTo>
                                  <a:pt x="35" y="4"/>
                                </a:lnTo>
                                <a:lnTo>
                                  <a:pt x="38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2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2" y="3"/>
                                </a:lnTo>
                                <a:lnTo>
                                  <a:pt x="59" y="3"/>
                                </a:lnTo>
                                <a:lnTo>
                                  <a:pt x="63" y="3"/>
                                </a:lnTo>
                                <a:lnTo>
                                  <a:pt x="63" y="3"/>
                                </a:lnTo>
                                <a:lnTo>
                                  <a:pt x="67" y="3"/>
                                </a:lnTo>
                                <a:lnTo>
                                  <a:pt x="94" y="4"/>
                                </a:lnTo>
                                <a:lnTo>
                                  <a:pt x="124" y="4"/>
                                </a:lnTo>
                                <a:lnTo>
                                  <a:pt x="135" y="8"/>
                                </a:lnTo>
                                <a:lnTo>
                                  <a:pt x="148" y="10"/>
                                </a:lnTo>
                                <a:lnTo>
                                  <a:pt x="164" y="12"/>
                                </a:lnTo>
                                <a:lnTo>
                                  <a:pt x="178" y="10"/>
                                </a:lnTo>
                                <a:lnTo>
                                  <a:pt x="191" y="9"/>
                                </a:lnTo>
                                <a:lnTo>
                                  <a:pt x="202" y="7"/>
                                </a:lnTo>
                                <a:lnTo>
                                  <a:pt x="216" y="5"/>
                                </a:lnTo>
                                <a:lnTo>
                                  <a:pt x="236" y="3"/>
                                </a:lnTo>
                                <a:lnTo>
                                  <a:pt x="272" y="3"/>
                                </a:lnTo>
                                <a:lnTo>
                                  <a:pt x="338" y="1"/>
                                </a:lnTo>
                                <a:lnTo>
                                  <a:pt x="385" y="3"/>
                                </a:lnTo>
                                <a:lnTo>
                                  <a:pt x="427" y="3"/>
                                </a:lnTo>
                                <a:lnTo>
                                  <a:pt x="450" y="1"/>
                                </a:lnTo>
                                <a:lnTo>
                                  <a:pt x="458" y="1"/>
                                </a:lnTo>
                                <a:lnTo>
                                  <a:pt x="465" y="3"/>
                                </a:lnTo>
                                <a:lnTo>
                                  <a:pt x="471" y="3"/>
                                </a:lnTo>
                                <a:lnTo>
                                  <a:pt x="500" y="3"/>
                                </a:lnTo>
                                <a:lnTo>
                                  <a:pt x="551" y="0"/>
                                </a:lnTo>
                                <a:lnTo>
                                  <a:pt x="555" y="5"/>
                                </a:lnTo>
                                <a:lnTo>
                                  <a:pt x="562" y="12"/>
                                </a:lnTo>
                                <a:lnTo>
                                  <a:pt x="571" y="17"/>
                                </a:lnTo>
                                <a:lnTo>
                                  <a:pt x="580" y="22"/>
                                </a:lnTo>
                                <a:lnTo>
                                  <a:pt x="586" y="25"/>
                                </a:lnTo>
                                <a:lnTo>
                                  <a:pt x="590" y="26"/>
                                </a:lnTo>
                                <a:lnTo>
                                  <a:pt x="590" y="26"/>
                                </a:lnTo>
                                <a:lnTo>
                                  <a:pt x="569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3"/>
                                </a:lnTo>
                                <a:lnTo>
                                  <a:pt x="576" y="1"/>
                                </a:lnTo>
                                <a:lnTo>
                                  <a:pt x="583" y="0"/>
                                </a:lnTo>
                                <a:lnTo>
                                  <a:pt x="592" y="0"/>
                                </a:lnTo>
                                <a:lnTo>
                                  <a:pt x="617" y="3"/>
                                </a:lnTo>
                                <a:lnTo>
                                  <a:pt x="617" y="8"/>
                                </a:lnTo>
                                <a:lnTo>
                                  <a:pt x="615" y="8"/>
                                </a:lnTo>
                                <a:lnTo>
                                  <a:pt x="615" y="64"/>
                                </a:lnTo>
                                <a:lnTo>
                                  <a:pt x="617" y="120"/>
                                </a:lnTo>
                                <a:lnTo>
                                  <a:pt x="615" y="120"/>
                                </a:lnTo>
                                <a:lnTo>
                                  <a:pt x="615" y="157"/>
                                </a:lnTo>
                                <a:lnTo>
                                  <a:pt x="615" y="194"/>
                                </a:lnTo>
                                <a:lnTo>
                                  <a:pt x="590" y="194"/>
                                </a:lnTo>
                                <a:lnTo>
                                  <a:pt x="552" y="194"/>
                                </a:lnTo>
                                <a:lnTo>
                                  <a:pt x="514" y="194"/>
                                </a:lnTo>
                                <a:lnTo>
                                  <a:pt x="476" y="195"/>
                                </a:lnTo>
                                <a:lnTo>
                                  <a:pt x="476" y="195"/>
                                </a:lnTo>
                                <a:lnTo>
                                  <a:pt x="463" y="195"/>
                                </a:lnTo>
                                <a:lnTo>
                                  <a:pt x="453" y="195"/>
                                </a:lnTo>
                                <a:lnTo>
                                  <a:pt x="442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431" y="195"/>
                                </a:lnTo>
                                <a:lnTo>
                                  <a:pt x="391" y="196"/>
                                </a:lnTo>
                                <a:lnTo>
                                  <a:pt x="353" y="198"/>
                                </a:lnTo>
                                <a:lnTo>
                                  <a:pt x="312" y="196"/>
                                </a:lnTo>
                                <a:lnTo>
                                  <a:pt x="268" y="196"/>
                                </a:lnTo>
                                <a:lnTo>
                                  <a:pt x="238" y="196"/>
                                </a:lnTo>
                                <a:lnTo>
                                  <a:pt x="209" y="196"/>
                                </a:lnTo>
                                <a:lnTo>
                                  <a:pt x="181" y="196"/>
                                </a:lnTo>
                                <a:lnTo>
                                  <a:pt x="119" y="195"/>
                                </a:lnTo>
                                <a:lnTo>
                                  <a:pt x="111" y="196"/>
                                </a:lnTo>
                                <a:lnTo>
                                  <a:pt x="10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2" y="196"/>
                                </a:lnTo>
                                <a:lnTo>
                                  <a:pt x="86" y="198"/>
                                </a:lnTo>
                                <a:lnTo>
                                  <a:pt x="86" y="196"/>
                                </a:lnTo>
                                <a:lnTo>
                                  <a:pt x="77" y="196"/>
                                </a:lnTo>
                                <a:lnTo>
                                  <a:pt x="60" y="196"/>
                                </a:lnTo>
                                <a:lnTo>
                                  <a:pt x="44" y="196"/>
                                </a:lnTo>
                                <a:lnTo>
                                  <a:pt x="35" y="196"/>
                                </a:lnTo>
                                <a:lnTo>
                                  <a:pt x="26" y="198"/>
                                </a:lnTo>
                                <a:lnTo>
                                  <a:pt x="3" y="198"/>
                                </a:lnTo>
                                <a:lnTo>
                                  <a:pt x="3" y="196"/>
                                </a:lnTo>
                                <a:lnTo>
                                  <a:pt x="3" y="196"/>
                                </a:lnTo>
                                <a:lnTo>
                                  <a:pt x="1" y="196"/>
                                </a:lnTo>
                                <a:lnTo>
                                  <a:pt x="1" y="186"/>
                                </a:lnTo>
                                <a:lnTo>
                                  <a:pt x="1" y="190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194"/>
                                </a:lnTo>
                                <a:lnTo>
                                  <a:pt x="8" y="194"/>
                                </a:lnTo>
                                <a:lnTo>
                                  <a:pt x="10" y="194"/>
                                </a:lnTo>
                                <a:lnTo>
                                  <a:pt x="14" y="195"/>
                                </a:lnTo>
                                <a:lnTo>
                                  <a:pt x="13" y="195"/>
                                </a:lnTo>
                                <a:lnTo>
                                  <a:pt x="13" y="195"/>
                                </a:lnTo>
                                <a:lnTo>
                                  <a:pt x="16" y="195"/>
                                </a:lnTo>
                                <a:lnTo>
                                  <a:pt x="18" y="194"/>
                                </a:lnTo>
                                <a:lnTo>
                                  <a:pt x="17" y="195"/>
                                </a:lnTo>
                                <a:lnTo>
                                  <a:pt x="44" y="194"/>
                                </a:lnTo>
                                <a:lnTo>
                                  <a:pt x="1" y="194"/>
                                </a:lnTo>
                                <a:lnTo>
                                  <a:pt x="1" y="5"/>
                                </a:lnTo>
                                <a:lnTo>
                                  <a:pt x="0" y="4"/>
                                </a:lnTo>
                                <a:lnTo>
                                  <a:pt x="0" y="4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Brīvforma 138"/>
                        <wps:cNvSpPr>
                          <a:spLocks noEditPoints="1"/>
                        </wps:cNvSpPr>
                        <wps:spPr bwMode="auto">
                          <a:xfrm>
                            <a:off x="1009650" y="47625"/>
                            <a:ext cx="990166" cy="310967"/>
                          </a:xfrm>
                          <a:custGeom>
                            <a:avLst/>
                            <a:gdLst>
                              <a:gd name="T0" fmla="*/ 288 w 619"/>
                              <a:gd name="T1" fmla="*/ 191 h 195"/>
                              <a:gd name="T2" fmla="*/ 297 w 619"/>
                              <a:gd name="T3" fmla="*/ 191 h 195"/>
                              <a:gd name="T4" fmla="*/ 341 w 619"/>
                              <a:gd name="T5" fmla="*/ 191 h 195"/>
                              <a:gd name="T6" fmla="*/ 336 w 619"/>
                              <a:gd name="T7" fmla="*/ 191 h 195"/>
                              <a:gd name="T8" fmla="*/ 346 w 619"/>
                              <a:gd name="T9" fmla="*/ 191 h 195"/>
                              <a:gd name="T10" fmla="*/ 619 w 619"/>
                              <a:gd name="T11" fmla="*/ 189 h 195"/>
                              <a:gd name="T12" fmla="*/ 619 w 619"/>
                              <a:gd name="T13" fmla="*/ 189 h 195"/>
                              <a:gd name="T14" fmla="*/ 2 w 619"/>
                              <a:gd name="T15" fmla="*/ 186 h 195"/>
                              <a:gd name="T16" fmla="*/ 4 w 619"/>
                              <a:gd name="T17" fmla="*/ 178 h 195"/>
                              <a:gd name="T18" fmla="*/ 315 w 619"/>
                              <a:gd name="T19" fmla="*/ 0 h 195"/>
                              <a:gd name="T20" fmla="*/ 354 w 619"/>
                              <a:gd name="T21" fmla="*/ 7 h 195"/>
                              <a:gd name="T22" fmla="*/ 436 w 619"/>
                              <a:gd name="T23" fmla="*/ 4 h 195"/>
                              <a:gd name="T24" fmla="*/ 494 w 619"/>
                              <a:gd name="T25" fmla="*/ 6 h 195"/>
                              <a:gd name="T26" fmla="*/ 617 w 619"/>
                              <a:gd name="T27" fmla="*/ 112 h 195"/>
                              <a:gd name="T28" fmla="*/ 616 w 619"/>
                              <a:gd name="T29" fmla="*/ 185 h 195"/>
                              <a:gd name="T30" fmla="*/ 615 w 619"/>
                              <a:gd name="T31" fmla="*/ 188 h 195"/>
                              <a:gd name="T32" fmla="*/ 555 w 619"/>
                              <a:gd name="T33" fmla="*/ 191 h 195"/>
                              <a:gd name="T34" fmla="*/ 477 w 619"/>
                              <a:gd name="T35" fmla="*/ 193 h 195"/>
                              <a:gd name="T36" fmla="*/ 445 w 619"/>
                              <a:gd name="T37" fmla="*/ 193 h 195"/>
                              <a:gd name="T38" fmla="*/ 433 w 619"/>
                              <a:gd name="T39" fmla="*/ 193 h 195"/>
                              <a:gd name="T40" fmla="*/ 354 w 619"/>
                              <a:gd name="T41" fmla="*/ 195 h 195"/>
                              <a:gd name="T42" fmla="*/ 239 w 619"/>
                              <a:gd name="T43" fmla="*/ 194 h 195"/>
                              <a:gd name="T44" fmla="*/ 120 w 619"/>
                              <a:gd name="T45" fmla="*/ 193 h 195"/>
                              <a:gd name="T46" fmla="*/ 100 w 619"/>
                              <a:gd name="T47" fmla="*/ 194 h 195"/>
                              <a:gd name="T48" fmla="*/ 89 w 619"/>
                              <a:gd name="T49" fmla="*/ 194 h 195"/>
                              <a:gd name="T50" fmla="*/ 47 w 619"/>
                              <a:gd name="T51" fmla="*/ 194 h 195"/>
                              <a:gd name="T52" fmla="*/ 4 w 619"/>
                              <a:gd name="T53" fmla="*/ 195 h 195"/>
                              <a:gd name="T54" fmla="*/ 0 w 619"/>
                              <a:gd name="T55" fmla="*/ 190 h 195"/>
                              <a:gd name="T56" fmla="*/ 2 w 619"/>
                              <a:gd name="T57" fmla="*/ 189 h 195"/>
                              <a:gd name="T58" fmla="*/ 4 w 619"/>
                              <a:gd name="T59" fmla="*/ 193 h 195"/>
                              <a:gd name="T60" fmla="*/ 13 w 619"/>
                              <a:gd name="T61" fmla="*/ 191 h 195"/>
                              <a:gd name="T62" fmla="*/ 15 w 619"/>
                              <a:gd name="T63" fmla="*/ 193 h 195"/>
                              <a:gd name="T64" fmla="*/ 18 w 619"/>
                              <a:gd name="T65" fmla="*/ 193 h 195"/>
                              <a:gd name="T66" fmla="*/ 4 w 619"/>
                              <a:gd name="T67" fmla="*/ 189 h 195"/>
                              <a:gd name="T68" fmla="*/ 4 w 619"/>
                              <a:gd name="T69" fmla="*/ 186 h 195"/>
                              <a:gd name="T70" fmla="*/ 4 w 619"/>
                              <a:gd name="T71" fmla="*/ 7 h 195"/>
                              <a:gd name="T72" fmla="*/ 4 w 619"/>
                              <a:gd name="T73" fmla="*/ 12 h 195"/>
                              <a:gd name="T74" fmla="*/ 6 w 619"/>
                              <a:gd name="T75" fmla="*/ 93 h 195"/>
                              <a:gd name="T76" fmla="*/ 5 w 619"/>
                              <a:gd name="T77" fmla="*/ 95 h 195"/>
                              <a:gd name="T78" fmla="*/ 6 w 619"/>
                              <a:gd name="T79" fmla="*/ 165 h 195"/>
                              <a:gd name="T80" fmla="*/ 7 w 619"/>
                              <a:gd name="T81" fmla="*/ 164 h 195"/>
                              <a:gd name="T82" fmla="*/ 7 w 619"/>
                              <a:gd name="T83" fmla="*/ 155 h 195"/>
                              <a:gd name="T84" fmla="*/ 7 w 619"/>
                              <a:gd name="T85" fmla="*/ 144 h 195"/>
                              <a:gd name="T86" fmla="*/ 7 w 619"/>
                              <a:gd name="T87" fmla="*/ 142 h 195"/>
                              <a:gd name="T88" fmla="*/ 7 w 619"/>
                              <a:gd name="T89" fmla="*/ 139 h 195"/>
                              <a:gd name="T90" fmla="*/ 7 w 619"/>
                              <a:gd name="T91" fmla="*/ 138 h 195"/>
                              <a:gd name="T92" fmla="*/ 7 w 619"/>
                              <a:gd name="T93" fmla="*/ 122 h 195"/>
                              <a:gd name="T94" fmla="*/ 7 w 619"/>
                              <a:gd name="T95" fmla="*/ 101 h 195"/>
                              <a:gd name="T96" fmla="*/ 7 w 619"/>
                              <a:gd name="T97" fmla="*/ 92 h 195"/>
                              <a:gd name="T98" fmla="*/ 6 w 619"/>
                              <a:gd name="T99" fmla="*/ 85 h 195"/>
                              <a:gd name="T100" fmla="*/ 43 w 619"/>
                              <a:gd name="T101" fmla="*/ 3 h 195"/>
                              <a:gd name="T102" fmla="*/ 148 w 619"/>
                              <a:gd name="T103" fmla="*/ 2 h 195"/>
                              <a:gd name="T104" fmla="*/ 210 w 619"/>
                              <a:gd name="T105" fmla="*/ 3 h 195"/>
                              <a:gd name="T106" fmla="*/ 259 w 619"/>
                              <a:gd name="T107" fmla="*/ 3 h 195"/>
                              <a:gd name="T108" fmla="*/ 290 w 619"/>
                              <a:gd name="T109" fmla="*/ 2 h 195"/>
                              <a:gd name="T110" fmla="*/ 315 w 619"/>
                              <a:gd name="T111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19" h="195">
                                <a:moveTo>
                                  <a:pt x="293" y="191"/>
                                </a:moveTo>
                                <a:lnTo>
                                  <a:pt x="284" y="191"/>
                                </a:lnTo>
                                <a:lnTo>
                                  <a:pt x="288" y="191"/>
                                </a:lnTo>
                                <a:lnTo>
                                  <a:pt x="293" y="191"/>
                                </a:lnTo>
                                <a:close/>
                                <a:moveTo>
                                  <a:pt x="299" y="191"/>
                                </a:moveTo>
                                <a:lnTo>
                                  <a:pt x="297" y="191"/>
                                </a:lnTo>
                                <a:lnTo>
                                  <a:pt x="297" y="191"/>
                                </a:lnTo>
                                <a:lnTo>
                                  <a:pt x="299" y="191"/>
                                </a:lnTo>
                                <a:close/>
                                <a:moveTo>
                                  <a:pt x="341" y="191"/>
                                </a:moveTo>
                                <a:lnTo>
                                  <a:pt x="316" y="191"/>
                                </a:lnTo>
                                <a:lnTo>
                                  <a:pt x="331" y="191"/>
                                </a:lnTo>
                                <a:lnTo>
                                  <a:pt x="336" y="191"/>
                                </a:lnTo>
                                <a:lnTo>
                                  <a:pt x="341" y="191"/>
                                </a:lnTo>
                                <a:close/>
                                <a:moveTo>
                                  <a:pt x="348" y="191"/>
                                </a:moveTo>
                                <a:lnTo>
                                  <a:pt x="346" y="191"/>
                                </a:lnTo>
                                <a:lnTo>
                                  <a:pt x="348" y="191"/>
                                </a:lnTo>
                                <a:lnTo>
                                  <a:pt x="348" y="191"/>
                                </a:lnTo>
                                <a:close/>
                                <a:moveTo>
                                  <a:pt x="619" y="189"/>
                                </a:move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lnTo>
                                  <a:pt x="619" y="189"/>
                                </a:lnTo>
                                <a:close/>
                                <a:moveTo>
                                  <a:pt x="2" y="184"/>
                                </a:moveTo>
                                <a:lnTo>
                                  <a:pt x="2" y="186"/>
                                </a:lnTo>
                                <a:lnTo>
                                  <a:pt x="2" y="186"/>
                                </a:lnTo>
                                <a:lnTo>
                                  <a:pt x="2" y="184"/>
                                </a:lnTo>
                                <a:close/>
                                <a:moveTo>
                                  <a:pt x="2" y="177"/>
                                </a:moveTo>
                                <a:lnTo>
                                  <a:pt x="4" y="178"/>
                                </a:lnTo>
                                <a:lnTo>
                                  <a:pt x="2" y="181"/>
                                </a:lnTo>
                                <a:lnTo>
                                  <a:pt x="2" y="177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323" y="4"/>
                                </a:lnTo>
                                <a:lnTo>
                                  <a:pt x="336" y="7"/>
                                </a:lnTo>
                                <a:lnTo>
                                  <a:pt x="354" y="7"/>
                                </a:lnTo>
                                <a:lnTo>
                                  <a:pt x="379" y="7"/>
                                </a:lnTo>
                                <a:lnTo>
                                  <a:pt x="407" y="6"/>
                                </a:lnTo>
                                <a:lnTo>
                                  <a:pt x="436" y="4"/>
                                </a:lnTo>
                                <a:lnTo>
                                  <a:pt x="462" y="3"/>
                                </a:lnTo>
                                <a:lnTo>
                                  <a:pt x="480" y="4"/>
                                </a:lnTo>
                                <a:lnTo>
                                  <a:pt x="494" y="6"/>
                                </a:lnTo>
                                <a:lnTo>
                                  <a:pt x="617" y="6"/>
                                </a:lnTo>
                                <a:lnTo>
                                  <a:pt x="617" y="58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12"/>
                                </a:lnTo>
                                <a:lnTo>
                                  <a:pt x="617" y="148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6" y="185"/>
                                </a:lnTo>
                                <a:lnTo>
                                  <a:pt x="615" y="188"/>
                                </a:lnTo>
                                <a:lnTo>
                                  <a:pt x="615" y="191"/>
                                </a:lnTo>
                                <a:lnTo>
                                  <a:pt x="591" y="191"/>
                                </a:lnTo>
                                <a:lnTo>
                                  <a:pt x="555" y="191"/>
                                </a:lnTo>
                                <a:lnTo>
                                  <a:pt x="515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77" y="193"/>
                                </a:lnTo>
                                <a:lnTo>
                                  <a:pt x="466" y="193"/>
                                </a:lnTo>
                                <a:lnTo>
                                  <a:pt x="455" y="193"/>
                                </a:lnTo>
                                <a:lnTo>
                                  <a:pt x="445" y="193"/>
                                </a:lnTo>
                                <a:lnTo>
                                  <a:pt x="432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433" y="193"/>
                                </a:lnTo>
                                <a:lnTo>
                                  <a:pt x="394" y="194"/>
                                </a:lnTo>
                                <a:lnTo>
                                  <a:pt x="354" y="195"/>
                                </a:lnTo>
                                <a:lnTo>
                                  <a:pt x="314" y="194"/>
                                </a:lnTo>
                                <a:lnTo>
                                  <a:pt x="271" y="194"/>
                                </a:lnTo>
                                <a:lnTo>
                                  <a:pt x="239" y="194"/>
                                </a:lnTo>
                                <a:lnTo>
                                  <a:pt x="210" y="194"/>
                                </a:lnTo>
                                <a:lnTo>
                                  <a:pt x="183" y="194"/>
                                </a:lnTo>
                                <a:lnTo>
                                  <a:pt x="120" y="193"/>
                                </a:lnTo>
                                <a:lnTo>
                                  <a:pt x="113" y="194"/>
                                </a:lnTo>
                                <a:lnTo>
                                  <a:pt x="107" y="194"/>
                                </a:lnTo>
                                <a:lnTo>
                                  <a:pt x="100" y="194"/>
                                </a:lnTo>
                                <a:lnTo>
                                  <a:pt x="94" y="194"/>
                                </a:lnTo>
                                <a:lnTo>
                                  <a:pt x="89" y="195"/>
                                </a:lnTo>
                                <a:lnTo>
                                  <a:pt x="89" y="194"/>
                                </a:lnTo>
                                <a:lnTo>
                                  <a:pt x="79" y="195"/>
                                </a:lnTo>
                                <a:lnTo>
                                  <a:pt x="62" y="194"/>
                                </a:lnTo>
                                <a:lnTo>
                                  <a:pt x="47" y="194"/>
                                </a:lnTo>
                                <a:lnTo>
                                  <a:pt x="38" y="194"/>
                                </a:lnTo>
                                <a:lnTo>
                                  <a:pt x="28" y="195"/>
                                </a:lnTo>
                                <a:lnTo>
                                  <a:pt x="4" y="195"/>
                                </a:lnTo>
                                <a:lnTo>
                                  <a:pt x="0" y="195"/>
                                </a:lnTo>
                                <a:lnTo>
                                  <a:pt x="0" y="191"/>
                                </a:lnTo>
                                <a:lnTo>
                                  <a:pt x="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89"/>
                                </a:lnTo>
                                <a:lnTo>
                                  <a:pt x="4" y="189"/>
                                </a:lnTo>
                                <a:lnTo>
                                  <a:pt x="4" y="191"/>
                                </a:lnTo>
                                <a:lnTo>
                                  <a:pt x="4" y="193"/>
                                </a:lnTo>
                                <a:lnTo>
                                  <a:pt x="4" y="193"/>
                                </a:lnTo>
                                <a:lnTo>
                                  <a:pt x="10" y="191"/>
                                </a:lnTo>
                                <a:lnTo>
                                  <a:pt x="13" y="191"/>
                                </a:lnTo>
                                <a:lnTo>
                                  <a:pt x="15" y="193"/>
                                </a:lnTo>
                                <a:lnTo>
                                  <a:pt x="14" y="193"/>
                                </a:lnTo>
                                <a:lnTo>
                                  <a:pt x="15" y="193"/>
                                </a:lnTo>
                                <a:lnTo>
                                  <a:pt x="18" y="193"/>
                                </a:lnTo>
                                <a:lnTo>
                                  <a:pt x="19" y="193"/>
                                </a:lnTo>
                                <a:lnTo>
                                  <a:pt x="18" y="193"/>
                                </a:lnTo>
                                <a:lnTo>
                                  <a:pt x="45" y="191"/>
                                </a:lnTo>
                                <a:lnTo>
                                  <a:pt x="4" y="191"/>
                                </a:lnTo>
                                <a:lnTo>
                                  <a:pt x="4" y="189"/>
                                </a:lnTo>
                                <a:lnTo>
                                  <a:pt x="5" y="188"/>
                                </a:lnTo>
                                <a:lnTo>
                                  <a:pt x="5" y="186"/>
                                </a:lnTo>
                                <a:lnTo>
                                  <a:pt x="4" y="186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7"/>
                                </a:lnTo>
                                <a:lnTo>
                                  <a:pt x="4" y="10"/>
                                </a:lnTo>
                                <a:lnTo>
                                  <a:pt x="4" y="12"/>
                                </a:lnTo>
                                <a:lnTo>
                                  <a:pt x="4" y="12"/>
                                </a:lnTo>
                                <a:lnTo>
                                  <a:pt x="5" y="12"/>
                                </a:lnTo>
                                <a:lnTo>
                                  <a:pt x="5" y="53"/>
                                </a:lnTo>
                                <a:lnTo>
                                  <a:pt x="6" y="93"/>
                                </a:lnTo>
                                <a:lnTo>
                                  <a:pt x="6" y="95"/>
                                </a:lnTo>
                                <a:lnTo>
                                  <a:pt x="5" y="95"/>
                                </a:lnTo>
                                <a:lnTo>
                                  <a:pt x="5" y="95"/>
                                </a:lnTo>
                                <a:lnTo>
                                  <a:pt x="6" y="130"/>
                                </a:lnTo>
                                <a:lnTo>
                                  <a:pt x="6" y="165"/>
                                </a:lnTo>
                                <a:lnTo>
                                  <a:pt x="6" y="165"/>
                                </a:lnTo>
                                <a:lnTo>
                                  <a:pt x="6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4"/>
                                </a:lnTo>
                                <a:lnTo>
                                  <a:pt x="7" y="165"/>
                                </a:lnTo>
                                <a:lnTo>
                                  <a:pt x="7" y="159"/>
                                </a:lnTo>
                                <a:lnTo>
                                  <a:pt x="7" y="155"/>
                                </a:lnTo>
                                <a:lnTo>
                                  <a:pt x="6" y="150"/>
                                </a:lnTo>
                                <a:lnTo>
                                  <a:pt x="7" y="144"/>
                                </a:lnTo>
                                <a:lnTo>
                                  <a:pt x="7" y="144"/>
                                </a:lnTo>
                                <a:lnTo>
                                  <a:pt x="7" y="143"/>
                                </a:lnTo>
                                <a:lnTo>
                                  <a:pt x="7" y="142"/>
                                </a:lnTo>
                                <a:lnTo>
                                  <a:pt x="7" y="142"/>
                                </a:lnTo>
                                <a:lnTo>
                                  <a:pt x="6" y="142"/>
                                </a:lnTo>
                                <a:lnTo>
                                  <a:pt x="6" y="140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8"/>
                                </a:lnTo>
                                <a:lnTo>
                                  <a:pt x="7" y="139"/>
                                </a:lnTo>
                                <a:lnTo>
                                  <a:pt x="7" y="138"/>
                                </a:lnTo>
                                <a:lnTo>
                                  <a:pt x="7" y="122"/>
                                </a:lnTo>
                                <a:lnTo>
                                  <a:pt x="6" y="106"/>
                                </a:lnTo>
                                <a:lnTo>
                                  <a:pt x="7" y="105"/>
                                </a:lnTo>
                                <a:lnTo>
                                  <a:pt x="7" y="101"/>
                                </a:lnTo>
                                <a:lnTo>
                                  <a:pt x="7" y="97"/>
                                </a:lnTo>
                                <a:lnTo>
                                  <a:pt x="7" y="95"/>
                                </a:lnTo>
                                <a:lnTo>
                                  <a:pt x="7" y="92"/>
                                </a:lnTo>
                                <a:lnTo>
                                  <a:pt x="7" y="89"/>
                                </a:lnTo>
                                <a:lnTo>
                                  <a:pt x="7" y="87"/>
                                </a:lnTo>
                                <a:lnTo>
                                  <a:pt x="6" y="85"/>
                                </a:lnTo>
                                <a:lnTo>
                                  <a:pt x="6" y="4"/>
                                </a:lnTo>
                                <a:lnTo>
                                  <a:pt x="13" y="4"/>
                                </a:lnTo>
                                <a:lnTo>
                                  <a:pt x="43" y="3"/>
                                </a:lnTo>
                                <a:lnTo>
                                  <a:pt x="74" y="0"/>
                                </a:lnTo>
                                <a:lnTo>
                                  <a:pt x="95" y="2"/>
                                </a:lnTo>
                                <a:lnTo>
                                  <a:pt x="148" y="2"/>
                                </a:lnTo>
                                <a:lnTo>
                                  <a:pt x="163" y="3"/>
                                </a:lnTo>
                                <a:lnTo>
                                  <a:pt x="180" y="3"/>
                                </a:lnTo>
                                <a:lnTo>
                                  <a:pt x="210" y="3"/>
                                </a:lnTo>
                                <a:lnTo>
                                  <a:pt x="242" y="2"/>
                                </a:lnTo>
                                <a:lnTo>
                                  <a:pt x="257" y="3"/>
                                </a:lnTo>
                                <a:lnTo>
                                  <a:pt x="259" y="3"/>
                                </a:lnTo>
                                <a:lnTo>
                                  <a:pt x="265" y="2"/>
                                </a:lnTo>
                                <a:lnTo>
                                  <a:pt x="277" y="2"/>
                                </a:lnTo>
                                <a:lnTo>
                                  <a:pt x="290" y="2"/>
                                </a:lnTo>
                                <a:lnTo>
                                  <a:pt x="302" y="0"/>
                                </a:lnTo>
                                <a:lnTo>
                                  <a:pt x="311" y="0"/>
                                </a:lnTo>
                                <a:lnTo>
                                  <a:pt x="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86" name="Faktūra" descr="Fona faktū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39915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B791E9" id="Kalendāra režģa ilustrācijas tabulas galvenes" o:spid="_x0000_s1026" style="position:absolute;margin-left:-3pt;margin-top:-27.5pt;width:546.45pt;height:31.65pt;z-index:-251655168" coordsize="69399,4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">
                <v:shape id="Brīvforma 131" o:spid="_x0000_s1027" style="position:absolute;left:59340;top:381;width:9886;height:3109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<v:path arrowok="t" o:connecttype="custom" o:connectlocs="521477,3189;529475,3189;511879,3189;518277,3189;433497,3189;433497,3189;444695,3189;465490,3189;521477,0;622253,7974;678239,19136;737425,14352;812608,12758;934179,4784;985367,304588;988566,307778;985367,309372;982168,310967;974169,310967;974169,310967;974169,309372;972570,309372;972570,307778;929380,307778;924581,309372;921382,307778;918183,307778;902186,307778;886190,307778;838202,307778;460691,309372;303928,307778;243142,307778;187156,307778;57586,309372;0,309372;0,243989;3199,183391;0,4784;23994,6379;63985,11163;142366,4784;209550,3189;257539,7974;315125,4784;411103,0" o:connectangles="0,0,0,0,0,0,0,0,0,0,0,0,0,0,0,0,0,0,0,0,0,0,0,0,0,0,0,0,0,0,0,0,0,0,0,0,0,0,0,0,0,0,0,0,0,0"/>
                  <o:lock v:ext="edit" verticies="t"/>
                </v:shape>
                <v:shape id="Brīvforma 132" o:spid="_x0000_s1028" style="position:absolute;left:285;top:381;width:9886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<v:path arrowok="t" o:connecttype="custom" o:connectlocs="521477,4784;529475,4784;510279,4784;516678,4784;433497,4784;433497,4784;443095,4784;465490,4784;651046,0;689437,6379;711832,0;807809,0;827004,0;868594,6379;922982,1595;916583,4784;970970,6379;983767,306182;988566,309372;983767,310966;982168,312561;974169,312561;974169,312561;974169,310966;970970,310966;970970,309372;929380,309372;922982,310966;921382,309372;916583,309372;902186,309372;886190,309372;838202,309372;460691,310966;303928,309372;243142,309372;185556,309372;55987,310966;0,310966;0,245584;1600,184985;9598,181796;14397,100466;25594,25515;33592,28705;35192,25515;35192,22326;36791,15947;47989,9568;62385,6379;142366,1595;190355,14352;191955,22326;190355,22326;182357,25515;196753,27110;235144,7973;571065,0" o:connectangles="0,0,0,0,0,0,0,0,0,0,0,0,0,0,0,0,0,0,0,0,0,0,0,0,0,0,0,0,0,0,0,0,0,0,0,0,0,0,0,0,0,0,0,0,0,0,0,0,0,0,0,0,0,0,0,0,0,0"/>
                  <o:lock v:ext="edit" verticies="t"/>
                </v:shape>
                <v:shape id="Brīvforma 133" o:spid="_x0000_s1029" style="position:absolute;left:39624;top:381;width:9885;height:3125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<v:path arrowok="t" o:connecttype="custom" o:connectlocs="379110,6379;427099,9568;484685,7973;534274,6379;985367,6379;988566,306182;985367,309372;983767,312561;977369,312561;970970,312561;975769,312561;972570,310966;972570,310966;969371,309372;927780,309372;921382,309372;918183,309372;910185,309372;894188,309372;887790,310966;550270,309372;369513,309372;273535,309372;233545,309372;121571,310966;1600,310966;0,309372;1600,184985;1600,95682;0,4784;1600,4784;116772,1595;190355,4784;270336,6379;335920,4784;367913,0" o:connectangles="0,0,0,0,0,0,0,0,0,0,0,0,0,0,0,0,0,0,0,0,0,0,0,0,0,0,0,0,0,0,0,0,0,0,0,0"/>
                </v:shape>
                <v:shape id="Brīvforma 134" o:spid="_x0000_s1030" style="position:absolute;left:19907;top:381;width:9949;height:3141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<v:path arrowok="t" o:connecttype="custom" o:connectlocs="993365,6379;993365,148307;994965,156281;993365,167444;993365,177012;994965,205716;994965,231232;993365,231232;993365,236016;993365,237610;994965,239205;993365,239205;993365,256747;994965,272694;993365,272694;993365,272694;993365,216879;990166,161065;990166,94087;988567,31894;986967,27110;986967,14352;986967,6379;980568,6379;967771,4784;966172,4784;962973,4784;986967,6379;988567,309372;988567,310967;986967,312561;978969,314156;972570,314156;975770,312561;974170,310967;974170,310967;969371,309372;927781,310967;921382,310967;919783,309372;913384,309372;895788,310967;887790,310967;553469,309372;371112,309372;275135,310967;235144,309372;121571,310967;4799,310967;0,309372;1600,188175;1600,100466;454293,12758;918183,15947;932580,1595;986967,0" o:connectangles="0,0,0,0,0,0,0,0,0,0,0,0,0,0,0,0,0,0,0,0,0,0,0,0,0,0,0,0,0,0,0,0,0,0,0,0,0,0,0,0,0,0,0,0,0,0,0,0,0,0,0,0,0,0,0,0"/>
                </v:shape>
                <v:shape id="Brīvforma 135" o:spid="_x0000_s1031" style="position:absolute;left:29718;top:381;width:9901;height:3125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<v:path arrowok="t" o:connecttype="custom" o:connectlocs="460691,307777;475088,307777;547071,307777;539073,307777;553469,307777;4799,295019;4799,295019;4799,290235;932580,3189;990166,3189;986967,3189;988566,183390;986967,304588;983768,302993;887790,307777;764619,309372;711832,309372;692636,309372;567866,312561;383909,310966;193554,309372;161562,310966;142366,310966;73583,310966;6398,312561;1600,310966;6398,307777;25594,309372;27194,309372;73583,307777;6398,304588;4799,4784;4799,4784;4799,12758;6398,27110;7998,92493;7998,159470;11197,271099;11197,269504;12797,263125;11197,237610;12797,236015;11197,234421;12797,229637;12797,229637;11197,175417;12797,159470;11197,146712;25594,11163;60786,23920;59186,27110;51188,38273;102376,12758;438296,3189;684638,3189;747023,3189;873394,0" o:connectangles="0,0,0,0,0,0,0,0,0,0,0,0,0,0,0,0,0,0,0,0,0,0,0,0,0,0,0,0,0,0,0,0,0,0,0,0,0,0,0,0,0,0,0,0,0,0,0,0,0,0,0,0,0,0,0,0,0"/>
                  <o:lock v:ext="edit" verticies="t"/>
                </v:shape>
                <v:shape id="Brīvforma 137" o:spid="_x0000_s1032" style="position:absolute;left:49434;top:285;width:9870;height:3158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<v:path arrowok="t" o:connecttype="custom" o:connectlocs="465490,309372;476687,309372;535873,309372;555069,309372;1600,291830;1600,27110;4799,35083;6398,167444;6398,279073;7998,279073;7998,245584;7998,242395;7998,236016;7998,236016;7998,177012;7998,157876;1600,12758;12797,1595;14397,4784;25594,6379;65585,4784;70383,6379;100776,4784;198353,6379;284733,15947;377511,4784;683039,4784;753422,4784;898988,19136;943777,41462;913384,4784;986967,4784;986967,191364;943777,309372;761420,310967;689437,310967;625452,312562;380710,312562;177558,312562;137568,315751;70383,312562;4799,312562;1600,302993;12797,309372;20795,310967;70383,309372;0,6379;4799,1595" o:connectangles="0,0,0,0,0,0,0,0,0,0,0,0,0,0,0,0,0,0,0,0,0,0,0,0,0,0,0,0,0,0,0,0,0,0,0,0,0,0,0,0,0,0,0,0,0,0,0,0"/>
                  <o:lock v:ext="edit" verticies="t"/>
                </v:shape>
                <v:shape id="Brīvforma 138" o:spid="_x0000_s1033" style="position:absolute;left:10096;top:476;width:9902;height:3109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<v:path arrowok="t" o:connecttype="custom" o:connectlocs="460691,304588;475088,304588;545471,304588;537473,304588;553469,304588;990166,301399;990166,301399;3199,296615;6398,283857;503881,0;566266,11163;697435,6379;790213,9568;986967,178607;985367,295020;983768,299804;887790,304588;763020,307778;711832,307778;692636,307778;566266,310967;382310,309372;191955,307778;159962,309372;142366,309372;75182,309372;6398,310967;0,302993;3199,301399;6398,307778;20795,304588;23994,307778;28793,307778;6398,301399;6398,296615;6398,11163;6398,19136;9598,148307;7998,151497;9598,263126;11197,261531;11197,247179;11197,229637;11197,226448;11197,221664;11197,220069;11197,194554;11197,161065;11197,146713;9598,135550;68784,4784;236744,3189;335921,4784;414302,4784;463890,3189;503881,0" o:connectangles="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aktūra" o:spid="_x0000_s1034" type="#_x0000_t75" alt="Fona faktūra" style="position:absolute;width:6939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8" o:title="Fona faktūra"/>
                </v:shape>
              </v:group>
            </w:pict>
          </mc:Fallback>
        </mc:AlternateContent>
      </w:r>
    </w:p>
    <w:tbl>
      <w:tblPr>
        <w:tblW w:w="1080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alendāra izkārtojuma tabula"/>
      </w:tblPr>
      <w:tblGrid>
        <w:gridCol w:w="1196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4"/>
      </w:tblGrid>
      <w:tr w:rsidR="00F154D0" w:rsidRPr="00521169" w14:paraId="5E83C545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174B877" w14:textId="77777777" w:rsidR="00F154D0" w:rsidRPr="00521169" w:rsidRDefault="00F154D0"/>
        </w:tc>
        <w:tc>
          <w:tcPr>
            <w:tcW w:w="346" w:type="dxa"/>
            <w:vAlign w:val="bottom"/>
          </w:tcPr>
          <w:p w14:paraId="35D57191" w14:textId="08A385F5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pirmdiena</w:instrText>
            </w:r>
            <w:r w:rsidRPr="00521169">
              <w:rPr>
                <w:lang w:bidi="lv-LV"/>
              </w:rPr>
              <w:instrText>" 1 ""</w:instrTex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8729454" w14:textId="77777777" w:rsidR="00F154D0" w:rsidRPr="00521169" w:rsidRDefault="00F154D0"/>
        </w:tc>
        <w:tc>
          <w:tcPr>
            <w:tcW w:w="346" w:type="dxa"/>
            <w:vAlign w:val="bottom"/>
          </w:tcPr>
          <w:p w14:paraId="3EB12D63" w14:textId="06A27353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otrdiena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=B1+1 </w:instrText>
            </w:r>
            <w:r w:rsidRPr="00521169">
              <w:rPr>
                <w:lang w:bidi="lv-LV"/>
              </w:rPr>
              <w:fldChar w:fldCharType="separate"/>
            </w:r>
            <w:r w:rsidRPr="00521169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E2704C2" w14:textId="77777777" w:rsidR="00F154D0" w:rsidRPr="00521169" w:rsidRDefault="00F154D0"/>
        </w:tc>
        <w:tc>
          <w:tcPr>
            <w:tcW w:w="346" w:type="dxa"/>
            <w:vAlign w:val="bottom"/>
          </w:tcPr>
          <w:p w14:paraId="29EE5F7E" w14:textId="000A6DC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trešdiena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=D1+1 </w:instrText>
            </w:r>
            <w:r w:rsidRPr="00521169">
              <w:rPr>
                <w:lang w:bidi="lv-LV"/>
              </w:rPr>
              <w:fldChar w:fldCharType="separate"/>
            </w:r>
            <w:r w:rsidR="006B5A63" w:rsidRPr="00521169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8D23685" w14:textId="77777777" w:rsidR="00F154D0" w:rsidRPr="00521169" w:rsidRDefault="00F154D0"/>
        </w:tc>
        <w:tc>
          <w:tcPr>
            <w:tcW w:w="346" w:type="dxa"/>
            <w:vAlign w:val="bottom"/>
          </w:tcPr>
          <w:p w14:paraId="73826CAC" w14:textId="6709B474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=F1 </w:instrText>
            </w:r>
            <w:r w:rsidRPr="00521169">
              <w:rPr>
                <w:lang w:bidi="lv-LV"/>
              </w:rPr>
              <w:fldChar w:fldCharType="separate"/>
            </w:r>
            <w:r w:rsidR="006C0F26">
              <w:rPr>
                <w:noProof/>
                <w:lang w:bidi="lv-LV"/>
              </w:rPr>
              <w:instrText>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=F1+1 </w:instrText>
            </w:r>
            <w:r w:rsidRPr="00521169">
              <w:rPr>
                <w:lang w:bidi="lv-LV"/>
              </w:rPr>
              <w:fldChar w:fldCharType="separate"/>
            </w:r>
            <w:r w:rsidR="006B5A63" w:rsidRPr="00521169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0851A2" w:rsidRPr="00521169">
              <w:rPr>
                <w:noProof/>
                <w:lang w:bidi="lv-LV"/>
              </w:rPr>
              <w:t>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D8FF2F3" w14:textId="77777777" w:rsidR="00F154D0" w:rsidRPr="00521169" w:rsidRDefault="00F154D0"/>
        </w:tc>
        <w:tc>
          <w:tcPr>
            <w:tcW w:w="346" w:type="dxa"/>
            <w:vAlign w:val="bottom"/>
          </w:tcPr>
          <w:p w14:paraId="466846D8" w14:textId="16E78383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>= "</w:instrText>
            </w:r>
            <w:r w:rsidR="00C60875" w:rsidRPr="00521169">
              <w:rPr>
                <w:lang w:bidi="lv-LV"/>
              </w:rPr>
              <w:instrText>piektdiena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=H1+1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2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9729BF8" w14:textId="77777777" w:rsidR="00F154D0" w:rsidRPr="00521169" w:rsidRDefault="00F154D0"/>
        </w:tc>
        <w:tc>
          <w:tcPr>
            <w:tcW w:w="346" w:type="dxa"/>
            <w:vAlign w:val="bottom"/>
          </w:tcPr>
          <w:p w14:paraId="2CD64838" w14:textId="0A95C535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sestdiena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=J1+1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3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39D5EFE" w14:textId="77777777" w:rsidR="00F154D0" w:rsidRPr="00521169" w:rsidRDefault="00F154D0"/>
        </w:tc>
        <w:tc>
          <w:tcPr>
            <w:tcW w:w="334" w:type="dxa"/>
            <w:vAlign w:val="bottom"/>
          </w:tcPr>
          <w:p w14:paraId="3751F72A" w14:textId="452FDC50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MonthStart \@ dddd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lang w:bidi="lv-LV"/>
              </w:rPr>
              <w:instrText>ceturtdiena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"</w:instrText>
            </w:r>
            <w:r w:rsidR="00C60875" w:rsidRPr="00521169">
              <w:rPr>
                <w:lang w:bidi="lv-LV"/>
              </w:rPr>
              <w:instrText>svētdiena</w:instrText>
            </w:r>
            <w:r w:rsidRPr="00521169">
              <w:rPr>
                <w:lang w:bidi="lv-LV"/>
              </w:rPr>
              <w:instrText xml:space="preserve">" 1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3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&lt;&gt; 0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=L1+1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4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4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4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070A0C49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9BD1800" w14:textId="77777777" w:rsidR="00F154D0" w:rsidRPr="006C0F26" w:rsidRDefault="006C0F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C0F26">
              <w:rPr>
                <w:rFonts w:ascii="Times New Roman" w:hAnsi="Times New Roman" w:cs="Times New Roman"/>
                <w:sz w:val="16"/>
                <w:szCs w:val="16"/>
              </w:rPr>
              <w:t>TEHNISKĀ IESKAITE KLAVIERSPĒLĒ</w:t>
            </w:r>
          </w:p>
          <w:p w14:paraId="0033DF0F" w14:textId="013E5778" w:rsidR="006C0F26" w:rsidRPr="006C0F26" w:rsidRDefault="006C0F26">
            <w:pPr>
              <w:rPr>
                <w:color w:val="EB983F" w:themeColor="accent4"/>
                <w:sz w:val="16"/>
                <w:szCs w:val="16"/>
              </w:rPr>
            </w:pPr>
            <w:r w:rsidRPr="006C0F26"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>PŪŠAMO INSTR</w:t>
            </w:r>
            <w:r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>.</w:t>
            </w:r>
            <w:r w:rsidRPr="006C0F26"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 xml:space="preserve"> KONKURSS ‘’BALTU </w:t>
            </w:r>
            <w:r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>PU</w:t>
            </w:r>
            <w:r w:rsidRPr="006C0F26">
              <w:rPr>
                <w:rFonts w:ascii="Times New Roman" w:hAnsi="Times New Roman" w:cs="Times New Roman"/>
                <w:color w:val="EB983F" w:themeColor="accent4"/>
                <w:sz w:val="16"/>
                <w:szCs w:val="16"/>
              </w:rPr>
              <w:t>PUTNI’’</w:t>
            </w:r>
          </w:p>
        </w:tc>
        <w:tc>
          <w:tcPr>
            <w:tcW w:w="346" w:type="dxa"/>
            <w:vAlign w:val="bottom"/>
          </w:tcPr>
          <w:p w14:paraId="6100E0A5" w14:textId="705D598D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=N1+1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5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9B6FB7F" w14:textId="77777777" w:rsidR="00F154D0" w:rsidRPr="00521169" w:rsidRDefault="00F154D0"/>
        </w:tc>
        <w:tc>
          <w:tcPr>
            <w:tcW w:w="346" w:type="dxa"/>
            <w:vAlign w:val="bottom"/>
          </w:tcPr>
          <w:p w14:paraId="7BDB3264" w14:textId="10805B55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=B2+1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6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3291EE4" w14:textId="77777777" w:rsidR="00F154D0" w:rsidRPr="00521169" w:rsidRDefault="00F154D0"/>
        </w:tc>
        <w:tc>
          <w:tcPr>
            <w:tcW w:w="346" w:type="dxa"/>
            <w:vAlign w:val="bottom"/>
          </w:tcPr>
          <w:p w14:paraId="7B92CE57" w14:textId="5969DB26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=D2+1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D265D0A" w14:textId="77777777" w:rsidR="00F154D0" w:rsidRPr="006C0F26" w:rsidRDefault="006C0F2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C0F26">
              <w:rPr>
                <w:rFonts w:ascii="Times New Roman" w:hAnsi="Times New Roman" w:cs="Times New Roman"/>
                <w:sz w:val="16"/>
                <w:szCs w:val="16"/>
              </w:rPr>
              <w:t>MĀCĪBU KONCERTS PŪŠAMO INSTR.SPĒLĒ</w:t>
            </w:r>
          </w:p>
          <w:p w14:paraId="4A02E4AE" w14:textId="550EFFCA" w:rsidR="006C0F26" w:rsidRPr="006C0F26" w:rsidRDefault="006C0F26">
            <w:pPr>
              <w:rPr>
                <w:sz w:val="16"/>
                <w:szCs w:val="16"/>
              </w:rPr>
            </w:pPr>
            <w:r w:rsidRPr="006C0F26">
              <w:rPr>
                <w:rFonts w:ascii="Times New Roman" w:hAnsi="Times New Roman" w:cs="Times New Roman"/>
                <w:bCs/>
                <w:color w:val="7030A0"/>
                <w:sz w:val="16"/>
                <w:szCs w:val="16"/>
              </w:rPr>
              <w:t>PŪŠAMINST</w:t>
            </w:r>
            <w:r>
              <w:rPr>
                <w:rFonts w:ascii="Times New Roman" w:hAnsi="Times New Roman" w:cs="Times New Roman"/>
                <w:bCs/>
                <w:color w:val="7030A0"/>
                <w:sz w:val="16"/>
                <w:szCs w:val="16"/>
              </w:rPr>
              <w:t>R.</w:t>
            </w:r>
            <w:r w:rsidRPr="006C0F26">
              <w:rPr>
                <w:rFonts w:ascii="Times New Roman" w:hAnsi="Times New Roman" w:cs="Times New Roman"/>
                <w:bCs/>
                <w:color w:val="7030A0"/>
                <w:sz w:val="16"/>
                <w:szCs w:val="16"/>
              </w:rPr>
              <w:t xml:space="preserve"> KONKURSS „WIND STARS 2026”</w:t>
            </w:r>
          </w:p>
        </w:tc>
        <w:tc>
          <w:tcPr>
            <w:tcW w:w="346" w:type="dxa"/>
            <w:vAlign w:val="bottom"/>
          </w:tcPr>
          <w:p w14:paraId="6C0BB176" w14:textId="72BD0D30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=F2+1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8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7A3FC4C" w14:textId="77777777" w:rsidR="00F154D0" w:rsidRPr="00521169" w:rsidRDefault="00F154D0"/>
        </w:tc>
        <w:tc>
          <w:tcPr>
            <w:tcW w:w="346" w:type="dxa"/>
            <w:vAlign w:val="bottom"/>
          </w:tcPr>
          <w:p w14:paraId="0912AFFA" w14:textId="49067293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=H2+1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CF5BE6C" w14:textId="77777777" w:rsidR="00F154D0" w:rsidRPr="00521169" w:rsidRDefault="00F154D0"/>
        </w:tc>
        <w:tc>
          <w:tcPr>
            <w:tcW w:w="346" w:type="dxa"/>
            <w:vAlign w:val="bottom"/>
          </w:tcPr>
          <w:p w14:paraId="6A96FC57" w14:textId="4A3BFCE0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=J2+1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10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D5B7DE8" w14:textId="77777777" w:rsidR="00F154D0" w:rsidRPr="00521169" w:rsidRDefault="00F154D0"/>
        </w:tc>
        <w:tc>
          <w:tcPr>
            <w:tcW w:w="334" w:type="dxa"/>
            <w:vAlign w:val="bottom"/>
          </w:tcPr>
          <w:p w14:paraId="79FA011F" w14:textId="772F112C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=L2+1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11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6E3F4F27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785F01D" w14:textId="62C94F22" w:rsidR="00F154D0" w:rsidRPr="006C0F26" w:rsidRDefault="006C0F26">
            <w:pPr>
              <w:rPr>
                <w:color w:val="EB983F" w:themeColor="accent4"/>
                <w:sz w:val="16"/>
                <w:szCs w:val="16"/>
              </w:rPr>
            </w:pPr>
            <w:r w:rsidRPr="006C0F26">
              <w:rPr>
                <w:rFonts w:ascii="Times New Roman" w:hAnsi="Times New Roman" w:cs="Times New Roman"/>
                <w:color w:val="C00000"/>
                <w:sz w:val="16"/>
                <w:szCs w:val="16"/>
                <w:highlight w:val="lightGray"/>
              </w:rPr>
              <w:t>BRĪVLAIKS</w:t>
            </w:r>
          </w:p>
        </w:tc>
        <w:tc>
          <w:tcPr>
            <w:tcW w:w="346" w:type="dxa"/>
            <w:vAlign w:val="bottom"/>
          </w:tcPr>
          <w:p w14:paraId="585946B9" w14:textId="5B469F90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=N2+1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12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3FB1E44" w14:textId="1DB73569" w:rsidR="00F154D0" w:rsidRPr="00521169" w:rsidRDefault="006C0F26">
            <w:r w:rsidRPr="006C0F26">
              <w:rPr>
                <w:rFonts w:ascii="Times New Roman" w:hAnsi="Times New Roman" w:cs="Times New Roman"/>
                <w:color w:val="C00000"/>
                <w:sz w:val="16"/>
                <w:szCs w:val="16"/>
                <w:highlight w:val="lightGray"/>
              </w:rPr>
              <w:t>BRĪVLAIKS</w:t>
            </w:r>
          </w:p>
        </w:tc>
        <w:tc>
          <w:tcPr>
            <w:tcW w:w="346" w:type="dxa"/>
            <w:vAlign w:val="bottom"/>
          </w:tcPr>
          <w:p w14:paraId="03C50899" w14:textId="05536D97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=B3+1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13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356AE5A" w14:textId="77777777" w:rsidR="006C0F26" w:rsidRPr="006C0F26" w:rsidRDefault="006C0F26" w:rsidP="006C0F26">
            <w:pPr>
              <w:tabs>
                <w:tab w:val="left" w:pos="586"/>
                <w:tab w:val="left" w:pos="751"/>
              </w:tabs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C0F26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METODISKO APVIENĪBU SĒDES</w:t>
            </w:r>
          </w:p>
          <w:p w14:paraId="38E78CA8" w14:textId="01672E57" w:rsidR="00F154D0" w:rsidRPr="006C0F26" w:rsidRDefault="006C0F26" w:rsidP="006C0F26">
            <w:pPr>
              <w:rPr>
                <w:sz w:val="16"/>
                <w:szCs w:val="16"/>
              </w:rPr>
            </w:pPr>
            <w:r w:rsidRPr="006C0F26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PEDAGO</w:t>
            </w: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-</w:t>
            </w:r>
            <w:r w:rsidRPr="006C0F26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ĢISKĀ SĒDE</w:t>
            </w:r>
            <w:r w:rsidRPr="006C0F26">
              <w:rPr>
                <w:rFonts w:ascii="Times New Roman" w:hAnsi="Times New Roman" w:cs="Times New Roman"/>
                <w:color w:val="auto"/>
                <w:sz w:val="16"/>
                <w:szCs w:val="16"/>
                <w:highlight w:val="lightGray"/>
              </w:rPr>
              <w:t xml:space="preserve"> </w:t>
            </w:r>
            <w:r w:rsidRPr="006C0F26">
              <w:rPr>
                <w:rFonts w:ascii="Times New Roman" w:hAnsi="Times New Roman" w:cs="Times New Roman"/>
                <w:color w:val="C00000"/>
                <w:sz w:val="16"/>
                <w:szCs w:val="16"/>
                <w:highlight w:val="lightGray"/>
              </w:rPr>
              <w:t>BRĪVLAIKS</w:t>
            </w:r>
          </w:p>
        </w:tc>
        <w:tc>
          <w:tcPr>
            <w:tcW w:w="346" w:type="dxa"/>
            <w:vAlign w:val="bottom"/>
          </w:tcPr>
          <w:p w14:paraId="260BCFEA" w14:textId="4CC59A0B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=D3+1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14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E341768" w14:textId="4E3D3D52" w:rsidR="00F154D0" w:rsidRPr="006C0F26" w:rsidRDefault="006C0F26">
            <w:pPr>
              <w:rPr>
                <w:sz w:val="16"/>
                <w:szCs w:val="16"/>
              </w:rPr>
            </w:pPr>
            <w:r w:rsidRPr="006C0F26">
              <w:rPr>
                <w:rFonts w:ascii="Times New Roman" w:hAnsi="Times New Roman" w:cs="Times New Roman"/>
                <w:color w:val="C00000"/>
                <w:sz w:val="16"/>
                <w:szCs w:val="16"/>
                <w:highlight w:val="lightGray"/>
              </w:rPr>
              <w:t>BRĪVLAIKS</w:t>
            </w:r>
          </w:p>
        </w:tc>
        <w:tc>
          <w:tcPr>
            <w:tcW w:w="346" w:type="dxa"/>
            <w:vAlign w:val="bottom"/>
          </w:tcPr>
          <w:p w14:paraId="1F72AAA1" w14:textId="28285923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=F3+1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15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D089EA9" w14:textId="1E666163" w:rsidR="00F154D0" w:rsidRPr="00521169" w:rsidRDefault="006C0F26">
            <w:r w:rsidRPr="006C0F26">
              <w:rPr>
                <w:rFonts w:ascii="Times New Roman" w:hAnsi="Times New Roman" w:cs="Times New Roman"/>
                <w:color w:val="C00000"/>
                <w:sz w:val="16"/>
                <w:szCs w:val="16"/>
                <w:highlight w:val="lightGray"/>
              </w:rPr>
              <w:t>BRĪVLAIKS</w:t>
            </w:r>
          </w:p>
        </w:tc>
        <w:tc>
          <w:tcPr>
            <w:tcW w:w="346" w:type="dxa"/>
            <w:vAlign w:val="bottom"/>
          </w:tcPr>
          <w:p w14:paraId="1EBB6767" w14:textId="56A80947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=H3+1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16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67AA221" w14:textId="77777777" w:rsidR="00F154D0" w:rsidRPr="00521169" w:rsidRDefault="00F154D0"/>
        </w:tc>
        <w:tc>
          <w:tcPr>
            <w:tcW w:w="346" w:type="dxa"/>
            <w:vAlign w:val="bottom"/>
          </w:tcPr>
          <w:p w14:paraId="79AA78F1" w14:textId="3F708B4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=J3+1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17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BEEB528" w14:textId="77777777" w:rsidR="00F154D0" w:rsidRPr="00521169" w:rsidRDefault="00F154D0"/>
        </w:tc>
        <w:tc>
          <w:tcPr>
            <w:tcW w:w="334" w:type="dxa"/>
            <w:vAlign w:val="bottom"/>
          </w:tcPr>
          <w:p w14:paraId="2FA87FE5" w14:textId="0FCF241F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=L3+1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18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1CAF66F9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DCC78A4" w14:textId="77777777" w:rsidR="00F154D0" w:rsidRPr="00521169" w:rsidRDefault="00F154D0"/>
        </w:tc>
        <w:tc>
          <w:tcPr>
            <w:tcW w:w="346" w:type="dxa"/>
            <w:vAlign w:val="bottom"/>
          </w:tcPr>
          <w:p w14:paraId="783CED96" w14:textId="3991BFBE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=N3+1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19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47394AB" w14:textId="77777777" w:rsidR="00F154D0" w:rsidRPr="00521169" w:rsidRDefault="00F154D0"/>
        </w:tc>
        <w:tc>
          <w:tcPr>
            <w:tcW w:w="346" w:type="dxa"/>
            <w:vAlign w:val="bottom"/>
          </w:tcPr>
          <w:p w14:paraId="711B43A7" w14:textId="6955F663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=B4+1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20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4C8B38F" w14:textId="77777777" w:rsidR="006C0F26" w:rsidRDefault="006C0F26">
            <w:pPr>
              <w:rPr>
                <w:rFonts w:ascii="Times New Roman" w:hAnsi="Times New Roman" w:cs="Times New Roman"/>
                <w:color w:val="EB983F" w:themeColor="accent4"/>
                <w:sz w:val="16"/>
                <w:szCs w:val="16"/>
                <w:lang w:val="it-IT"/>
              </w:rPr>
            </w:pPr>
            <w:r w:rsidRPr="006C0F26">
              <w:rPr>
                <w:rFonts w:ascii="Times New Roman" w:hAnsi="Times New Roman" w:cs="Times New Roman"/>
                <w:color w:val="EB983F" w:themeColor="accent4"/>
                <w:sz w:val="16"/>
                <w:szCs w:val="16"/>
                <w:lang w:val="it-IT"/>
              </w:rPr>
              <w:t>DEBIJA SAG.KL.,</w:t>
            </w:r>
          </w:p>
          <w:p w14:paraId="3DFF4E36" w14:textId="38AB0AC3" w:rsidR="00F154D0" w:rsidRPr="006C0F26" w:rsidRDefault="006C0F26">
            <w:pPr>
              <w:rPr>
                <w:sz w:val="16"/>
                <w:szCs w:val="16"/>
              </w:rPr>
            </w:pPr>
            <w:r w:rsidRPr="006C0F26">
              <w:rPr>
                <w:rFonts w:ascii="Times New Roman" w:hAnsi="Times New Roman" w:cs="Times New Roman"/>
                <w:color w:val="EB983F" w:themeColor="accent4"/>
                <w:sz w:val="16"/>
                <w:szCs w:val="16"/>
                <w:lang w:val="it-IT"/>
              </w:rPr>
              <w:t>1.,2KL. PIANISTI</w:t>
            </w:r>
          </w:p>
        </w:tc>
        <w:tc>
          <w:tcPr>
            <w:tcW w:w="346" w:type="dxa"/>
            <w:vAlign w:val="bottom"/>
          </w:tcPr>
          <w:p w14:paraId="066840DE" w14:textId="48304866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=D4+1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21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88D308E" w14:textId="77777777" w:rsidR="00F154D0" w:rsidRPr="00521169" w:rsidRDefault="00F154D0"/>
        </w:tc>
        <w:tc>
          <w:tcPr>
            <w:tcW w:w="346" w:type="dxa"/>
            <w:vAlign w:val="bottom"/>
          </w:tcPr>
          <w:p w14:paraId="0B8CA25D" w14:textId="2F52A488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=F4+1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22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D3D770B" w14:textId="77777777" w:rsidR="00F154D0" w:rsidRPr="00521169" w:rsidRDefault="00F154D0"/>
        </w:tc>
        <w:tc>
          <w:tcPr>
            <w:tcW w:w="346" w:type="dxa"/>
            <w:vAlign w:val="bottom"/>
          </w:tcPr>
          <w:p w14:paraId="2A0CAFBF" w14:textId="6CA4ECC3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=H4+1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23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3BF088E" w14:textId="77777777" w:rsidR="00F154D0" w:rsidRPr="00521169" w:rsidRDefault="00F154D0"/>
        </w:tc>
        <w:tc>
          <w:tcPr>
            <w:tcW w:w="346" w:type="dxa"/>
            <w:vAlign w:val="bottom"/>
          </w:tcPr>
          <w:p w14:paraId="12B80515" w14:textId="5FC2CDB1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=J4+1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24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8A7B3C5" w14:textId="77777777" w:rsidR="00F154D0" w:rsidRPr="00521169" w:rsidRDefault="00F154D0"/>
        </w:tc>
        <w:tc>
          <w:tcPr>
            <w:tcW w:w="334" w:type="dxa"/>
            <w:vAlign w:val="bottom"/>
          </w:tcPr>
          <w:p w14:paraId="14A86ECD" w14:textId="483645DB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=L4+1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25</w:t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521169" w14:paraId="065C3CA1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00E104A" w14:textId="77777777" w:rsidR="00F154D0" w:rsidRPr="00521169" w:rsidRDefault="00F154D0"/>
        </w:tc>
        <w:tc>
          <w:tcPr>
            <w:tcW w:w="346" w:type="dxa"/>
            <w:vAlign w:val="bottom"/>
          </w:tcPr>
          <w:p w14:paraId="06939258" w14:textId="65C24B5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25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25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=N4+1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26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661FAEE" w14:textId="77777777" w:rsidR="00F154D0" w:rsidRPr="00521169" w:rsidRDefault="00F154D0"/>
        </w:tc>
        <w:tc>
          <w:tcPr>
            <w:tcW w:w="346" w:type="dxa"/>
            <w:vAlign w:val="bottom"/>
          </w:tcPr>
          <w:p w14:paraId="57E468CE" w14:textId="6BD5BF73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26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=B5+1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27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27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3071718" w14:textId="77777777" w:rsidR="006C0F26" w:rsidRPr="006C0F26" w:rsidRDefault="006C0F26" w:rsidP="006C0F26">
            <w:pPr>
              <w:pStyle w:val="Bezatstarpm"/>
              <w:rPr>
                <w:rFonts w:ascii="Times New Roman" w:hAnsi="Times New Roman" w:cs="Times New Roman"/>
                <w:color w:val="7030A0"/>
                <w:sz w:val="16"/>
                <w:szCs w:val="16"/>
              </w:rPr>
            </w:pPr>
            <w:r w:rsidRPr="006C0F26">
              <w:rPr>
                <w:rFonts w:ascii="Times New Roman" w:hAnsi="Times New Roman" w:cs="Times New Roman"/>
                <w:color w:val="7030A0"/>
                <w:sz w:val="16"/>
                <w:szCs w:val="16"/>
              </w:rPr>
              <w:t>FESTIVĀLS VISPĀRĒJĀS KLAVIERĒS</w:t>
            </w:r>
          </w:p>
          <w:p w14:paraId="468C09BE" w14:textId="77777777" w:rsidR="006C0F26" w:rsidRDefault="006C0F26" w:rsidP="006C0F26">
            <w:pPr>
              <w:pStyle w:val="Bezatstarpm"/>
              <w:rPr>
                <w:rFonts w:ascii="Times New Roman" w:hAnsi="Times New Roman" w:cs="Times New Roman"/>
                <w:sz w:val="16"/>
                <w:szCs w:val="16"/>
              </w:rPr>
            </w:pPr>
            <w:r w:rsidRPr="006C0F26">
              <w:rPr>
                <w:rFonts w:ascii="Times New Roman" w:hAnsi="Times New Roman" w:cs="Times New Roman"/>
                <w:sz w:val="16"/>
                <w:szCs w:val="16"/>
              </w:rPr>
              <w:t>MĀC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.K.</w:t>
            </w:r>
          </w:p>
          <w:p w14:paraId="720DE801" w14:textId="1D50961C" w:rsidR="006C0F26" w:rsidRPr="006C0F26" w:rsidRDefault="006C0F26" w:rsidP="006C0F26">
            <w:pPr>
              <w:pStyle w:val="Bezatstarpm"/>
              <w:rPr>
                <w:rFonts w:ascii="Times New Roman" w:hAnsi="Times New Roman" w:cs="Times New Roman"/>
                <w:sz w:val="16"/>
                <w:szCs w:val="16"/>
              </w:rPr>
            </w:pPr>
            <w:r w:rsidRPr="006C0F26">
              <w:rPr>
                <w:rFonts w:ascii="Times New Roman" w:hAnsi="Times New Roman" w:cs="Times New Roman"/>
                <w:sz w:val="16"/>
                <w:szCs w:val="16"/>
              </w:rPr>
              <w:t xml:space="preserve">VIJOLE </w:t>
            </w:r>
          </w:p>
          <w:p w14:paraId="709599B3" w14:textId="77884DB9" w:rsidR="00F154D0" w:rsidRPr="006C0F26" w:rsidRDefault="006C0F26" w:rsidP="006C0F26">
            <w:pPr>
              <w:rPr>
                <w:sz w:val="16"/>
                <w:szCs w:val="16"/>
              </w:rPr>
            </w:pPr>
            <w:r w:rsidRPr="006C0F26">
              <w:rPr>
                <w:rFonts w:ascii="Times New Roman" w:hAnsi="Times New Roman" w:cs="Times New Roman"/>
                <w:sz w:val="16"/>
                <w:szCs w:val="16"/>
              </w:rPr>
              <w:t>MĀC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6C0F26">
              <w:rPr>
                <w:rFonts w:ascii="Times New Roman" w:hAnsi="Times New Roman" w:cs="Times New Roman"/>
                <w:sz w:val="16"/>
                <w:szCs w:val="16"/>
              </w:rPr>
              <w:t xml:space="preserve"> K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6C0F26">
              <w:rPr>
                <w:rFonts w:ascii="Times New Roman" w:hAnsi="Times New Roman" w:cs="Times New Roman"/>
                <w:sz w:val="16"/>
                <w:szCs w:val="16"/>
              </w:rPr>
              <w:t xml:space="preserve"> ĢITĀRA</w:t>
            </w:r>
          </w:p>
        </w:tc>
        <w:tc>
          <w:tcPr>
            <w:tcW w:w="346" w:type="dxa"/>
            <w:vAlign w:val="bottom"/>
          </w:tcPr>
          <w:p w14:paraId="36365353" w14:textId="3A6F9081" w:rsidR="00F154D0" w:rsidRPr="006C0F26" w:rsidRDefault="004562B5">
            <w:pPr>
              <w:pStyle w:val="Datumi"/>
              <w:rPr>
                <w:sz w:val="16"/>
                <w:szCs w:val="16"/>
              </w:rPr>
            </w:pP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IF </w:instrText>
            </w: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 =D5</w:instrText>
            </w:r>
            <w:r w:rsidRPr="006C0F26">
              <w:rPr>
                <w:sz w:val="16"/>
                <w:szCs w:val="16"/>
                <w:lang w:bidi="lv-LV"/>
              </w:rPr>
              <w:fldChar w:fldCharType="separate"/>
            </w:r>
            <w:r w:rsidR="000851A2">
              <w:rPr>
                <w:noProof/>
                <w:sz w:val="16"/>
                <w:szCs w:val="16"/>
                <w:lang w:bidi="lv-LV"/>
              </w:rPr>
              <w:instrText>27</w:instrText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  <w:r w:rsidRPr="006C0F26">
              <w:rPr>
                <w:sz w:val="16"/>
                <w:szCs w:val="16"/>
                <w:lang w:bidi="lv-LV"/>
              </w:rPr>
              <w:instrText xml:space="preserve"> = 0,"" </w:instrText>
            </w: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 IF </w:instrText>
            </w: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 =D5 </w:instrText>
            </w:r>
            <w:r w:rsidRPr="006C0F26">
              <w:rPr>
                <w:sz w:val="16"/>
                <w:szCs w:val="16"/>
                <w:lang w:bidi="lv-LV"/>
              </w:rPr>
              <w:fldChar w:fldCharType="separate"/>
            </w:r>
            <w:r w:rsidR="000851A2">
              <w:rPr>
                <w:noProof/>
                <w:sz w:val="16"/>
                <w:szCs w:val="16"/>
                <w:lang w:bidi="lv-LV"/>
              </w:rPr>
              <w:instrText>27</w:instrText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  <w:r w:rsidRPr="006C0F26">
              <w:rPr>
                <w:sz w:val="16"/>
                <w:szCs w:val="16"/>
                <w:lang w:bidi="lv-LV"/>
              </w:rPr>
              <w:instrText xml:space="preserve">  &lt; </w:instrText>
            </w: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 DocVariable MonthEnd \@ d </w:instrText>
            </w:r>
            <w:r w:rsidRPr="006C0F26">
              <w:rPr>
                <w:sz w:val="16"/>
                <w:szCs w:val="16"/>
                <w:lang w:bidi="lv-LV"/>
              </w:rPr>
              <w:fldChar w:fldCharType="separate"/>
            </w:r>
            <w:r w:rsidR="000851A2">
              <w:rPr>
                <w:sz w:val="16"/>
                <w:szCs w:val="16"/>
                <w:lang w:bidi="lv-LV"/>
              </w:rPr>
              <w:instrText>31</w:instrText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  <w:r w:rsidRPr="006C0F26">
              <w:rPr>
                <w:sz w:val="16"/>
                <w:szCs w:val="16"/>
                <w:lang w:bidi="lv-LV"/>
              </w:rPr>
              <w:instrText xml:space="preserve">  </w:instrText>
            </w: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 =D5+1 </w:instrText>
            </w:r>
            <w:r w:rsidRPr="006C0F26">
              <w:rPr>
                <w:sz w:val="16"/>
                <w:szCs w:val="16"/>
                <w:lang w:bidi="lv-LV"/>
              </w:rPr>
              <w:fldChar w:fldCharType="separate"/>
            </w:r>
            <w:r w:rsidR="000851A2">
              <w:rPr>
                <w:noProof/>
                <w:sz w:val="16"/>
                <w:szCs w:val="16"/>
                <w:lang w:bidi="lv-LV"/>
              </w:rPr>
              <w:instrText>28</w:instrText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  <w:r w:rsidRPr="006C0F26">
              <w:rPr>
                <w:sz w:val="16"/>
                <w:szCs w:val="16"/>
                <w:lang w:bidi="lv-LV"/>
              </w:rPr>
              <w:instrText xml:space="preserve"> "" </w:instrText>
            </w:r>
            <w:r w:rsidRPr="006C0F26">
              <w:rPr>
                <w:sz w:val="16"/>
                <w:szCs w:val="16"/>
                <w:lang w:bidi="lv-LV"/>
              </w:rPr>
              <w:fldChar w:fldCharType="separate"/>
            </w:r>
            <w:r w:rsidR="000851A2">
              <w:rPr>
                <w:noProof/>
                <w:sz w:val="16"/>
                <w:szCs w:val="16"/>
                <w:lang w:bidi="lv-LV"/>
              </w:rPr>
              <w:instrText>28</w:instrText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  <w:r w:rsidRPr="006C0F26">
              <w:rPr>
                <w:sz w:val="16"/>
                <w:szCs w:val="16"/>
                <w:lang w:bidi="lv-LV"/>
              </w:rPr>
              <w:fldChar w:fldCharType="separate"/>
            </w:r>
            <w:r w:rsidR="000851A2">
              <w:rPr>
                <w:noProof/>
                <w:sz w:val="16"/>
                <w:szCs w:val="16"/>
                <w:lang w:bidi="lv-LV"/>
              </w:rPr>
              <w:t>28</w:t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D277530" w14:textId="77777777" w:rsidR="00F154D0" w:rsidRPr="00521169" w:rsidRDefault="00F154D0"/>
        </w:tc>
        <w:tc>
          <w:tcPr>
            <w:tcW w:w="346" w:type="dxa"/>
            <w:vAlign w:val="bottom"/>
          </w:tcPr>
          <w:p w14:paraId="4DC78AB4" w14:textId="24462C4A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28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=F5+1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29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B20F42D" w14:textId="77777777" w:rsidR="00F154D0" w:rsidRPr="00521169" w:rsidRDefault="00F154D0"/>
        </w:tc>
        <w:tc>
          <w:tcPr>
            <w:tcW w:w="346" w:type="dxa"/>
            <w:vAlign w:val="bottom"/>
          </w:tcPr>
          <w:p w14:paraId="3A446BEB" w14:textId="75977059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=H5+1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30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DECDCBA" w14:textId="77777777" w:rsidR="00F154D0" w:rsidRPr="00521169" w:rsidRDefault="00F154D0"/>
        </w:tc>
        <w:tc>
          <w:tcPr>
            <w:tcW w:w="346" w:type="dxa"/>
            <w:vAlign w:val="bottom"/>
          </w:tcPr>
          <w:p w14:paraId="32DCBAEA" w14:textId="7922ED51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30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=J5+1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t>31</w:t>
            </w:r>
            <w:r w:rsidRPr="00521169">
              <w:rPr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8FB79D9" w14:textId="77777777" w:rsidR="00F154D0" w:rsidRPr="00521169" w:rsidRDefault="00F154D0"/>
        </w:tc>
        <w:tc>
          <w:tcPr>
            <w:tcW w:w="334" w:type="dxa"/>
            <w:vAlign w:val="bottom"/>
          </w:tcPr>
          <w:p w14:paraId="427E67AD" w14:textId="5797B9E9" w:rsidR="00F154D0" w:rsidRPr="00521169" w:rsidRDefault="004562B5">
            <w:pPr>
              <w:pStyle w:val="Datumi"/>
            </w:pP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= 0,""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IF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noProof/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&lt;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DocVariable MonthEnd \@ d </w:instrText>
            </w:r>
            <w:r w:rsidRPr="00521169">
              <w:rPr>
                <w:lang w:bidi="lv-LV"/>
              </w:rPr>
              <w:fldChar w:fldCharType="separate"/>
            </w:r>
            <w:r w:rsidR="000851A2">
              <w:rPr>
                <w:lang w:bidi="lv-LV"/>
              </w:rPr>
              <w:instrText>31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 </w:instrText>
            </w:r>
            <w:r w:rsidRPr="00521169">
              <w:rPr>
                <w:lang w:bidi="lv-LV"/>
              </w:rPr>
              <w:fldChar w:fldCharType="begin"/>
            </w:r>
            <w:r w:rsidRPr="00521169">
              <w:rPr>
                <w:lang w:bidi="lv-LV"/>
              </w:rPr>
              <w:instrText xml:space="preserve"> =L5+1 </w:instrText>
            </w:r>
            <w:r w:rsidRPr="00521169">
              <w:rPr>
                <w:lang w:bidi="lv-LV"/>
              </w:rPr>
              <w:fldChar w:fldCharType="separate"/>
            </w:r>
            <w:r w:rsidR="006C0F26">
              <w:rPr>
                <w:noProof/>
                <w:lang w:bidi="lv-LV"/>
              </w:rPr>
              <w:instrText>29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instrText xml:space="preserve"> "" </w:instrText>
            </w:r>
            <w:r w:rsidRPr="00521169">
              <w:rPr>
                <w:lang w:bidi="lv-LV"/>
              </w:rPr>
              <w:fldChar w:fldCharType="end"/>
            </w:r>
            <w:r w:rsidRPr="00521169">
              <w:rPr>
                <w:lang w:bidi="lv-LV"/>
              </w:rPr>
              <w:fldChar w:fldCharType="end"/>
            </w:r>
          </w:p>
        </w:tc>
      </w:tr>
      <w:tr w:rsidR="00F154D0" w:rsidRPr="006C0F26" w14:paraId="3F571B2D" w14:textId="77777777" w:rsidTr="00C60875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B8EABBB" w14:textId="6E9CB4B7" w:rsidR="00F154D0" w:rsidRPr="006C0F26" w:rsidRDefault="006C0F26">
            <w:pPr>
              <w:rPr>
                <w:sz w:val="16"/>
                <w:szCs w:val="16"/>
              </w:rPr>
            </w:pPr>
            <w:r w:rsidRPr="006C0F26">
              <w:rPr>
                <w:rFonts w:ascii="Times New Roman" w:hAnsi="Times New Roman" w:cs="Times New Roman"/>
                <w:sz w:val="16"/>
                <w:szCs w:val="16"/>
              </w:rPr>
              <w:t>TEORĒTISKO PRIEKŠMETU KONKURSS</w:t>
            </w:r>
          </w:p>
        </w:tc>
        <w:tc>
          <w:tcPr>
            <w:tcW w:w="346" w:type="dxa"/>
            <w:vAlign w:val="bottom"/>
          </w:tcPr>
          <w:p w14:paraId="4B5EE419" w14:textId="3699B447" w:rsidR="00F154D0" w:rsidRPr="006C0F26" w:rsidRDefault="004562B5">
            <w:pPr>
              <w:pStyle w:val="Datumi"/>
              <w:rPr>
                <w:sz w:val="16"/>
                <w:szCs w:val="16"/>
              </w:rPr>
            </w:pP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IF </w:instrText>
            </w: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 =N5</w:instrText>
            </w:r>
            <w:r w:rsidRPr="006C0F26">
              <w:rPr>
                <w:sz w:val="16"/>
                <w:szCs w:val="16"/>
                <w:lang w:bidi="lv-LV"/>
              </w:rPr>
              <w:fldChar w:fldCharType="separate"/>
            </w:r>
            <w:r w:rsidR="000851A2">
              <w:rPr>
                <w:noProof/>
                <w:sz w:val="16"/>
                <w:szCs w:val="16"/>
                <w:lang w:bidi="lv-LV"/>
              </w:rPr>
              <w:instrText>0</w:instrText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  <w:r w:rsidRPr="006C0F26">
              <w:rPr>
                <w:sz w:val="16"/>
                <w:szCs w:val="16"/>
                <w:lang w:bidi="lv-LV"/>
              </w:rPr>
              <w:instrText xml:space="preserve"> = 0,"" </w:instrText>
            </w: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 IF </w:instrText>
            </w: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 =N5 </w:instrText>
            </w:r>
            <w:r w:rsidRPr="006C0F26">
              <w:rPr>
                <w:sz w:val="16"/>
                <w:szCs w:val="16"/>
                <w:lang w:bidi="lv-LV"/>
              </w:rPr>
              <w:fldChar w:fldCharType="separate"/>
            </w:r>
            <w:r w:rsidR="006C0F26" w:rsidRPr="006C0F26">
              <w:rPr>
                <w:noProof/>
                <w:sz w:val="16"/>
                <w:szCs w:val="16"/>
                <w:lang w:bidi="lv-LV"/>
              </w:rPr>
              <w:instrText>29</w:instrText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  <w:r w:rsidRPr="006C0F26">
              <w:rPr>
                <w:sz w:val="16"/>
                <w:szCs w:val="16"/>
                <w:lang w:bidi="lv-LV"/>
              </w:rPr>
              <w:instrText xml:space="preserve">  &lt; </w:instrText>
            </w: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 DocVariable MonthEnd \@ d </w:instrText>
            </w:r>
            <w:r w:rsidRPr="006C0F26">
              <w:rPr>
                <w:sz w:val="16"/>
                <w:szCs w:val="16"/>
                <w:lang w:bidi="lv-LV"/>
              </w:rPr>
              <w:fldChar w:fldCharType="separate"/>
            </w:r>
            <w:r w:rsidR="006C0F26" w:rsidRPr="006C0F26">
              <w:rPr>
                <w:sz w:val="16"/>
                <w:szCs w:val="16"/>
                <w:lang w:bidi="lv-LV"/>
              </w:rPr>
              <w:instrText>31</w:instrText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  <w:r w:rsidRPr="006C0F26">
              <w:rPr>
                <w:sz w:val="16"/>
                <w:szCs w:val="16"/>
                <w:lang w:bidi="lv-LV"/>
              </w:rPr>
              <w:instrText xml:space="preserve">  </w:instrText>
            </w: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 =N5+1 </w:instrText>
            </w:r>
            <w:r w:rsidRPr="006C0F26">
              <w:rPr>
                <w:sz w:val="16"/>
                <w:szCs w:val="16"/>
                <w:lang w:bidi="lv-LV"/>
              </w:rPr>
              <w:fldChar w:fldCharType="separate"/>
            </w:r>
            <w:r w:rsidR="006C0F26" w:rsidRPr="006C0F26">
              <w:rPr>
                <w:noProof/>
                <w:sz w:val="16"/>
                <w:szCs w:val="16"/>
                <w:lang w:bidi="lv-LV"/>
              </w:rPr>
              <w:instrText>30</w:instrText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  <w:r w:rsidRPr="006C0F26">
              <w:rPr>
                <w:sz w:val="16"/>
                <w:szCs w:val="16"/>
                <w:lang w:bidi="lv-LV"/>
              </w:rPr>
              <w:instrText xml:space="preserve"> "" </w:instrText>
            </w:r>
            <w:r w:rsidRPr="006C0F26">
              <w:rPr>
                <w:sz w:val="16"/>
                <w:szCs w:val="16"/>
                <w:lang w:bidi="lv-LV"/>
              </w:rPr>
              <w:fldChar w:fldCharType="separate"/>
            </w:r>
            <w:r w:rsidR="006C0F26" w:rsidRPr="006C0F26">
              <w:rPr>
                <w:noProof/>
                <w:sz w:val="16"/>
                <w:szCs w:val="16"/>
                <w:lang w:bidi="lv-LV"/>
              </w:rPr>
              <w:instrText>30</w:instrText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26171A5" w14:textId="33EBA153" w:rsidR="00F154D0" w:rsidRPr="006C0F26" w:rsidRDefault="006C0F26">
            <w:pPr>
              <w:rPr>
                <w:sz w:val="16"/>
                <w:szCs w:val="16"/>
              </w:rPr>
            </w:pPr>
            <w:r w:rsidRPr="006C0F26">
              <w:rPr>
                <w:rFonts w:ascii="Times New Roman" w:hAnsi="Times New Roman" w:cs="Times New Roman"/>
                <w:bCs/>
                <w:color w:val="EB983F" w:themeColor="accent4"/>
                <w:sz w:val="16"/>
                <w:szCs w:val="16"/>
              </w:rPr>
              <w:t>ANSAMBĻU KONKURSS NĪCA</w:t>
            </w:r>
            <w:r w:rsidR="00E57071" w:rsidRPr="006C0F26">
              <w:rPr>
                <w:rFonts w:ascii="Times New Roman" w:hAnsi="Times New Roman" w:cs="Times New Roman"/>
                <w:sz w:val="16"/>
                <w:szCs w:val="16"/>
              </w:rPr>
              <w:t xml:space="preserve"> TEORĒTISKO PRIEKŠMETU KONKURSS</w:t>
            </w:r>
          </w:p>
        </w:tc>
        <w:tc>
          <w:tcPr>
            <w:tcW w:w="346" w:type="dxa"/>
            <w:vAlign w:val="bottom"/>
          </w:tcPr>
          <w:p w14:paraId="3F518342" w14:textId="06D7D0DB" w:rsidR="00F154D0" w:rsidRPr="006C0F26" w:rsidRDefault="004562B5">
            <w:pPr>
              <w:pStyle w:val="Datumi"/>
              <w:rPr>
                <w:sz w:val="16"/>
                <w:szCs w:val="16"/>
              </w:rPr>
            </w:pP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IF </w:instrText>
            </w: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 =B6</w:instrText>
            </w:r>
            <w:r w:rsidRPr="006C0F26">
              <w:rPr>
                <w:sz w:val="16"/>
                <w:szCs w:val="16"/>
                <w:lang w:bidi="lv-LV"/>
              </w:rPr>
              <w:fldChar w:fldCharType="separate"/>
            </w:r>
            <w:r w:rsidR="000851A2">
              <w:rPr>
                <w:noProof/>
                <w:sz w:val="16"/>
                <w:szCs w:val="16"/>
                <w:lang w:bidi="lv-LV"/>
              </w:rPr>
              <w:instrText>0</w:instrText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  <w:r w:rsidRPr="006C0F26">
              <w:rPr>
                <w:sz w:val="16"/>
                <w:szCs w:val="16"/>
                <w:lang w:bidi="lv-LV"/>
              </w:rPr>
              <w:instrText xml:space="preserve"> = 0,"" </w:instrText>
            </w: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 IF </w:instrText>
            </w: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 =B6 </w:instrText>
            </w:r>
            <w:r w:rsidRPr="006C0F26">
              <w:rPr>
                <w:sz w:val="16"/>
                <w:szCs w:val="16"/>
                <w:lang w:bidi="lv-LV"/>
              </w:rPr>
              <w:fldChar w:fldCharType="separate"/>
            </w:r>
            <w:r w:rsidR="006C0F26" w:rsidRPr="006C0F26">
              <w:rPr>
                <w:noProof/>
                <w:sz w:val="16"/>
                <w:szCs w:val="16"/>
                <w:lang w:bidi="lv-LV"/>
              </w:rPr>
              <w:instrText>30</w:instrText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  <w:r w:rsidRPr="006C0F26">
              <w:rPr>
                <w:sz w:val="16"/>
                <w:szCs w:val="16"/>
                <w:lang w:bidi="lv-LV"/>
              </w:rPr>
              <w:instrText xml:space="preserve">  &lt; </w:instrText>
            </w: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 DocVariable MonthEnd \@ d </w:instrText>
            </w:r>
            <w:r w:rsidRPr="006C0F26">
              <w:rPr>
                <w:sz w:val="16"/>
                <w:szCs w:val="16"/>
                <w:lang w:bidi="lv-LV"/>
              </w:rPr>
              <w:fldChar w:fldCharType="separate"/>
            </w:r>
            <w:r w:rsidR="006C0F26" w:rsidRPr="006C0F26">
              <w:rPr>
                <w:sz w:val="16"/>
                <w:szCs w:val="16"/>
                <w:lang w:bidi="lv-LV"/>
              </w:rPr>
              <w:instrText>31</w:instrText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  <w:r w:rsidRPr="006C0F26">
              <w:rPr>
                <w:sz w:val="16"/>
                <w:szCs w:val="16"/>
                <w:lang w:bidi="lv-LV"/>
              </w:rPr>
              <w:instrText xml:space="preserve">  </w:instrText>
            </w:r>
            <w:r w:rsidRPr="006C0F26">
              <w:rPr>
                <w:sz w:val="16"/>
                <w:szCs w:val="16"/>
                <w:lang w:bidi="lv-LV"/>
              </w:rPr>
              <w:fldChar w:fldCharType="begin"/>
            </w:r>
            <w:r w:rsidRPr="006C0F26">
              <w:rPr>
                <w:sz w:val="16"/>
                <w:szCs w:val="16"/>
                <w:lang w:bidi="lv-LV"/>
              </w:rPr>
              <w:instrText xml:space="preserve"> =B6+1 </w:instrText>
            </w:r>
            <w:r w:rsidRPr="006C0F26">
              <w:rPr>
                <w:sz w:val="16"/>
                <w:szCs w:val="16"/>
                <w:lang w:bidi="lv-LV"/>
              </w:rPr>
              <w:fldChar w:fldCharType="separate"/>
            </w:r>
            <w:r w:rsidR="006C0F26" w:rsidRPr="006C0F26">
              <w:rPr>
                <w:noProof/>
                <w:sz w:val="16"/>
                <w:szCs w:val="16"/>
                <w:lang w:bidi="lv-LV"/>
              </w:rPr>
              <w:instrText>31</w:instrText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  <w:r w:rsidRPr="006C0F26">
              <w:rPr>
                <w:sz w:val="16"/>
                <w:szCs w:val="16"/>
                <w:lang w:bidi="lv-LV"/>
              </w:rPr>
              <w:instrText xml:space="preserve"> "" </w:instrText>
            </w:r>
            <w:r w:rsidRPr="006C0F26">
              <w:rPr>
                <w:sz w:val="16"/>
                <w:szCs w:val="16"/>
                <w:lang w:bidi="lv-LV"/>
              </w:rPr>
              <w:fldChar w:fldCharType="separate"/>
            </w:r>
            <w:r w:rsidR="006C0F26" w:rsidRPr="006C0F26">
              <w:rPr>
                <w:noProof/>
                <w:sz w:val="16"/>
                <w:szCs w:val="16"/>
                <w:lang w:bidi="lv-LV"/>
              </w:rPr>
              <w:instrText>31</w:instrText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  <w:r w:rsidRPr="006C0F26">
              <w:rPr>
                <w:sz w:val="16"/>
                <w:szCs w:val="16"/>
                <w:lang w:bidi="lv-LV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5255D49" w14:textId="77777777" w:rsidR="00F154D0" w:rsidRPr="006C0F26" w:rsidRDefault="00F154D0">
            <w:pPr>
              <w:rPr>
                <w:sz w:val="16"/>
                <w:szCs w:val="16"/>
              </w:rPr>
            </w:pPr>
          </w:p>
        </w:tc>
        <w:tc>
          <w:tcPr>
            <w:tcW w:w="346" w:type="dxa"/>
            <w:vAlign w:val="bottom"/>
          </w:tcPr>
          <w:p w14:paraId="757878FB" w14:textId="77777777" w:rsidR="00F154D0" w:rsidRPr="006C0F26" w:rsidRDefault="00F154D0">
            <w:pPr>
              <w:pStyle w:val="Datumi"/>
              <w:rPr>
                <w:sz w:val="16"/>
                <w:szCs w:val="16"/>
              </w:rPr>
            </w:pPr>
          </w:p>
        </w:tc>
        <w:tc>
          <w:tcPr>
            <w:tcW w:w="1199" w:type="dxa"/>
            <w:vAlign w:val="bottom"/>
          </w:tcPr>
          <w:p w14:paraId="29C62F9E" w14:textId="77777777" w:rsidR="00F154D0" w:rsidRPr="006C0F26" w:rsidRDefault="00F154D0">
            <w:pPr>
              <w:rPr>
                <w:sz w:val="16"/>
                <w:szCs w:val="16"/>
              </w:rPr>
            </w:pPr>
          </w:p>
        </w:tc>
        <w:tc>
          <w:tcPr>
            <w:tcW w:w="346" w:type="dxa"/>
            <w:vAlign w:val="bottom"/>
          </w:tcPr>
          <w:p w14:paraId="331D92BF" w14:textId="77777777" w:rsidR="00F154D0" w:rsidRPr="006C0F26" w:rsidRDefault="00F154D0">
            <w:pPr>
              <w:pStyle w:val="Datumi"/>
              <w:rPr>
                <w:sz w:val="16"/>
                <w:szCs w:val="16"/>
              </w:rPr>
            </w:pPr>
          </w:p>
        </w:tc>
        <w:tc>
          <w:tcPr>
            <w:tcW w:w="1199" w:type="dxa"/>
            <w:vAlign w:val="bottom"/>
          </w:tcPr>
          <w:p w14:paraId="109374C5" w14:textId="77777777" w:rsidR="00F154D0" w:rsidRPr="006C0F26" w:rsidRDefault="00F154D0">
            <w:pPr>
              <w:rPr>
                <w:sz w:val="16"/>
                <w:szCs w:val="16"/>
              </w:rPr>
            </w:pPr>
          </w:p>
        </w:tc>
        <w:tc>
          <w:tcPr>
            <w:tcW w:w="346" w:type="dxa"/>
            <w:vAlign w:val="bottom"/>
          </w:tcPr>
          <w:p w14:paraId="03F352B5" w14:textId="77777777" w:rsidR="00F154D0" w:rsidRPr="006C0F26" w:rsidRDefault="00F154D0">
            <w:pPr>
              <w:pStyle w:val="Datumi"/>
              <w:rPr>
                <w:sz w:val="16"/>
                <w:szCs w:val="16"/>
              </w:rPr>
            </w:pPr>
          </w:p>
        </w:tc>
        <w:tc>
          <w:tcPr>
            <w:tcW w:w="1199" w:type="dxa"/>
            <w:vAlign w:val="bottom"/>
          </w:tcPr>
          <w:p w14:paraId="28B89284" w14:textId="77777777" w:rsidR="00F154D0" w:rsidRPr="006C0F26" w:rsidRDefault="00F154D0">
            <w:pPr>
              <w:rPr>
                <w:sz w:val="16"/>
                <w:szCs w:val="16"/>
              </w:rPr>
            </w:pPr>
          </w:p>
        </w:tc>
        <w:tc>
          <w:tcPr>
            <w:tcW w:w="346" w:type="dxa"/>
            <w:vAlign w:val="bottom"/>
          </w:tcPr>
          <w:p w14:paraId="4BD9A499" w14:textId="77777777" w:rsidR="00F154D0" w:rsidRPr="006C0F26" w:rsidRDefault="00F154D0">
            <w:pPr>
              <w:pStyle w:val="Datumi"/>
              <w:rPr>
                <w:sz w:val="16"/>
                <w:szCs w:val="16"/>
              </w:rPr>
            </w:pPr>
          </w:p>
        </w:tc>
        <w:tc>
          <w:tcPr>
            <w:tcW w:w="1199" w:type="dxa"/>
            <w:vAlign w:val="bottom"/>
          </w:tcPr>
          <w:p w14:paraId="778C68D5" w14:textId="77777777" w:rsidR="00F154D0" w:rsidRPr="006C0F26" w:rsidRDefault="00F154D0">
            <w:pPr>
              <w:rPr>
                <w:sz w:val="16"/>
                <w:szCs w:val="16"/>
              </w:rPr>
            </w:pPr>
          </w:p>
        </w:tc>
        <w:tc>
          <w:tcPr>
            <w:tcW w:w="334" w:type="dxa"/>
            <w:vAlign w:val="bottom"/>
          </w:tcPr>
          <w:p w14:paraId="609E98C1" w14:textId="77777777" w:rsidR="00F154D0" w:rsidRPr="006C0F26" w:rsidRDefault="00F154D0">
            <w:pPr>
              <w:pStyle w:val="Datumi"/>
              <w:rPr>
                <w:sz w:val="16"/>
                <w:szCs w:val="16"/>
              </w:rPr>
            </w:pPr>
          </w:p>
        </w:tc>
      </w:tr>
    </w:tbl>
    <w:p w14:paraId="0BBA58E1" w14:textId="77777777" w:rsidR="00F154D0" w:rsidRPr="006C0F26" w:rsidRDefault="00F154D0">
      <w:pPr>
        <w:rPr>
          <w:sz w:val="16"/>
          <w:szCs w:val="16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Izkārtojuma tabula"/>
      </w:tblPr>
      <w:tblGrid>
        <w:gridCol w:w="5760"/>
        <w:gridCol w:w="629"/>
        <w:gridCol w:w="4411"/>
      </w:tblGrid>
      <w:tr w:rsidR="00F154D0" w:rsidRPr="00521169" w14:paraId="5F8B005D" w14:textId="77777777">
        <w:trPr>
          <w:trHeight w:hRule="exact" w:val="4464"/>
          <w:jc w:val="center"/>
        </w:trPr>
        <w:tc>
          <w:tcPr>
            <w:tcW w:w="5760" w:type="dxa"/>
          </w:tcPr>
          <w:p w14:paraId="4FA50072" w14:textId="5C20422F" w:rsidR="00F154D0" w:rsidRPr="00521169" w:rsidRDefault="000851A2">
            <w:pPr>
              <w:pStyle w:val="Gads"/>
              <w:spacing w:after="240"/>
            </w:pPr>
            <w:r>
              <w:rPr>
                <w:lang w:bidi="lv-LV"/>
              </w:rPr>
              <w:t xml:space="preserve">MARTS </w:t>
            </w:r>
            <w:r w:rsidR="004562B5" w:rsidRPr="00521169">
              <w:rPr>
                <w:lang w:bidi="lv-LV"/>
              </w:rPr>
              <w:fldChar w:fldCharType="begin"/>
            </w:r>
            <w:r w:rsidR="004562B5" w:rsidRPr="00521169">
              <w:rPr>
                <w:lang w:bidi="lv-LV"/>
              </w:rPr>
              <w:instrText xml:space="preserve"> DOCVARIABLE  MonthStart \@  yyyy   \* MERGEFORMAT </w:instrText>
            </w:r>
            <w:r w:rsidR="004562B5" w:rsidRPr="00521169">
              <w:rPr>
                <w:lang w:bidi="lv-LV"/>
              </w:rPr>
              <w:fldChar w:fldCharType="separate"/>
            </w:r>
            <w:r>
              <w:rPr>
                <w:lang w:bidi="lv-LV"/>
              </w:rPr>
              <w:t>2026</w:t>
            </w:r>
            <w:r w:rsidR="004562B5" w:rsidRPr="00521169">
              <w:rPr>
                <w:lang w:bidi="lv-LV"/>
              </w:rPr>
              <w:fldChar w:fldCharType="end"/>
            </w:r>
          </w:p>
          <w:p w14:paraId="74268B0D" w14:textId="77777777" w:rsidR="00F154D0" w:rsidRPr="00521169" w:rsidRDefault="00F154D0"/>
        </w:tc>
        <w:tc>
          <w:tcPr>
            <w:tcW w:w="629" w:type="dxa"/>
          </w:tcPr>
          <w:p w14:paraId="05B165DE" w14:textId="77777777" w:rsidR="00F154D0" w:rsidRPr="00521169" w:rsidRDefault="00F154D0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19D97BF" w14:textId="2C4EEBCD" w:rsidR="00F154D0" w:rsidRPr="00521169" w:rsidRDefault="00F154D0">
            <w:pPr>
              <w:pStyle w:val="Virsraksts1"/>
            </w:pPr>
          </w:p>
          <w:p w14:paraId="46FD7517" w14:textId="5AA8E572" w:rsidR="00E57071" w:rsidRDefault="00E57071" w:rsidP="00E57071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Pirmās klases audzēkņu pirmās pieredzes gūšana uzstājoties koncertos</w:t>
            </w:r>
          </w:p>
          <w:p w14:paraId="0481D1C5" w14:textId="77777777" w:rsidR="00E57071" w:rsidRPr="00611650" w:rsidRDefault="00E57071" w:rsidP="00E57071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611650">
              <w:rPr>
                <w:rFonts w:ascii="Times New Roman" w:hAnsi="Times New Roman" w:cs="Times New Roman"/>
              </w:rPr>
              <w:t>Skatuves kultūras izkopšana</w:t>
            </w:r>
          </w:p>
          <w:p w14:paraId="035920F3" w14:textId="77777777" w:rsidR="00E57071" w:rsidRPr="006F1EE9" w:rsidRDefault="00E57071" w:rsidP="00E57071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611650">
              <w:rPr>
                <w:rFonts w:ascii="Times New Roman" w:hAnsi="Times New Roman" w:cs="Times New Roman"/>
              </w:rPr>
              <w:t>Uzstāšanās prasmju pilnveidošana</w:t>
            </w:r>
          </w:p>
          <w:p w14:paraId="0D51CE77" w14:textId="77777777" w:rsidR="00E57071" w:rsidRDefault="00E57071" w:rsidP="00E57071">
            <w:pPr>
              <w:pStyle w:val="Sarakstarindkopa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</w:rPr>
            </w:pPr>
            <w:r w:rsidRPr="00611650">
              <w:rPr>
                <w:rFonts w:ascii="Times New Roman" w:hAnsi="Times New Roman" w:cs="Times New Roman"/>
              </w:rPr>
              <w:t>Sadarbība ar audzēkņu vecākiem</w:t>
            </w:r>
          </w:p>
          <w:p w14:paraId="15D3204E" w14:textId="5CCF3999" w:rsidR="00F154D0" w:rsidRPr="00521169" w:rsidRDefault="00F154D0">
            <w:pPr>
              <w:pStyle w:val="Piezmes"/>
            </w:pPr>
          </w:p>
        </w:tc>
      </w:tr>
    </w:tbl>
    <w:p w14:paraId="7299E5AF" w14:textId="77777777" w:rsidR="00F154D0" w:rsidRPr="00521169" w:rsidRDefault="00F154D0">
      <w:pPr>
        <w:pStyle w:val="Bezatstarpm"/>
      </w:pPr>
    </w:p>
    <w:sectPr w:rsidR="00F154D0" w:rsidRPr="00521169" w:rsidSect="00141533">
      <w:headerReference w:type="default" r:id="rId9"/>
      <w:footerReference w:type="default" r:id="rId10"/>
      <w:pgSz w:w="11906" w:h="16838" w:code="9"/>
      <w:pgMar w:top="720" w:right="539" w:bottom="720" w:left="539" w:header="431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8AE3E" w14:textId="77777777" w:rsidR="00036AE5" w:rsidRDefault="00036AE5">
      <w:pPr>
        <w:spacing w:after="0"/>
      </w:pPr>
      <w:r>
        <w:separator/>
      </w:r>
    </w:p>
  </w:endnote>
  <w:endnote w:type="continuationSeparator" w:id="0">
    <w:p w14:paraId="6EAA43C0" w14:textId="77777777" w:rsidR="00036AE5" w:rsidRDefault="00036A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910F0" w14:textId="77777777" w:rsidR="005F1DB1" w:rsidRDefault="00141533">
    <w:pPr>
      <w:pStyle w:val="Kjene"/>
    </w:pPr>
    <w:r>
      <w:rPr>
        <w:noProof/>
        <w:lang w:bidi="lv-LV"/>
      </w:rPr>
      <mc:AlternateContent>
        <mc:Choice Requires="wpg">
          <w:drawing>
            <wp:anchor distT="0" distB="0" distL="114300" distR="114300" simplePos="0" relativeHeight="251613184" behindDoc="1" locked="0" layoutInCell="1" allowOverlap="1" wp14:anchorId="6A4FD544" wp14:editId="13B57117">
              <wp:simplePos x="0" y="0"/>
              <wp:positionH relativeFrom="column">
                <wp:posOffset>228600</wp:posOffset>
              </wp:positionH>
              <wp:positionV relativeFrom="paragraph">
                <wp:posOffset>-2948305</wp:posOffset>
              </wp:positionV>
              <wp:extent cx="3118104" cy="411480"/>
              <wp:effectExtent l="0" t="0" r="6350" b="7620"/>
              <wp:wrapNone/>
              <wp:docPr id="5" name="Gada dublēšana" title="Gada dublēšanas attēl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18104" cy="411480"/>
                        <a:chOff x="0" y="0"/>
                        <a:chExt cx="3118104" cy="411480"/>
                      </a:xfrm>
                    </wpg:grpSpPr>
                    <wps:wsp>
                      <wps:cNvPr id="191" name="Brīvforma 191"/>
                      <wps:cNvSpPr>
                        <a:spLocks noEditPoints="1"/>
                      </wps:cNvSpPr>
                      <wps:spPr bwMode="auto">
                        <a:xfrm>
                          <a:off x="2209800" y="0"/>
                          <a:ext cx="800698" cy="411480"/>
                        </a:xfrm>
                        <a:custGeom>
                          <a:avLst/>
                          <a:gdLst>
                            <a:gd name="T0" fmla="*/ 76 w 87"/>
                            <a:gd name="T1" fmla="*/ 1 h 45"/>
                            <a:gd name="T2" fmla="*/ 70 w 87"/>
                            <a:gd name="T3" fmla="*/ 1 h 45"/>
                            <a:gd name="T4" fmla="*/ 70 w 87"/>
                            <a:gd name="T5" fmla="*/ 1 h 45"/>
                            <a:gd name="T6" fmla="*/ 78 w 87"/>
                            <a:gd name="T7" fmla="*/ 0 h 45"/>
                            <a:gd name="T8" fmla="*/ 76 w 87"/>
                            <a:gd name="T9" fmla="*/ 1 h 45"/>
                            <a:gd name="T10" fmla="*/ 76 w 87"/>
                            <a:gd name="T11" fmla="*/ 1 h 45"/>
                            <a:gd name="T12" fmla="*/ 74 w 87"/>
                            <a:gd name="T13" fmla="*/ 1 h 45"/>
                            <a:gd name="T14" fmla="*/ 74 w 87"/>
                            <a:gd name="T15" fmla="*/ 1 h 45"/>
                            <a:gd name="T16" fmla="*/ 72 w 87"/>
                            <a:gd name="T17" fmla="*/ 1 h 45"/>
                            <a:gd name="T18" fmla="*/ 71 w 87"/>
                            <a:gd name="T19" fmla="*/ 1 h 45"/>
                            <a:gd name="T20" fmla="*/ 70 w 87"/>
                            <a:gd name="T21" fmla="*/ 1 h 45"/>
                            <a:gd name="T22" fmla="*/ 44 w 87"/>
                            <a:gd name="T23" fmla="*/ 2 h 45"/>
                            <a:gd name="T24" fmla="*/ 43 w 87"/>
                            <a:gd name="T25" fmla="*/ 2 h 45"/>
                            <a:gd name="T26" fmla="*/ 43 w 87"/>
                            <a:gd name="T27" fmla="*/ 2 h 45"/>
                            <a:gd name="T28" fmla="*/ 37 w 87"/>
                            <a:gd name="T29" fmla="*/ 2 h 45"/>
                            <a:gd name="T30" fmla="*/ 35 w 87"/>
                            <a:gd name="T31" fmla="*/ 2 h 45"/>
                            <a:gd name="T32" fmla="*/ 33 w 87"/>
                            <a:gd name="T33" fmla="*/ 3 h 45"/>
                            <a:gd name="T34" fmla="*/ 20 w 87"/>
                            <a:gd name="T35" fmla="*/ 3 h 45"/>
                            <a:gd name="T36" fmla="*/ 9 w 87"/>
                            <a:gd name="T37" fmla="*/ 4 h 45"/>
                            <a:gd name="T38" fmla="*/ 0 w 87"/>
                            <a:gd name="T39" fmla="*/ 4 h 45"/>
                            <a:gd name="T40" fmla="*/ 1 w 87"/>
                            <a:gd name="T41" fmla="*/ 10 h 45"/>
                            <a:gd name="T42" fmla="*/ 1 w 87"/>
                            <a:gd name="T43" fmla="*/ 15 h 45"/>
                            <a:gd name="T44" fmla="*/ 1 w 87"/>
                            <a:gd name="T45" fmla="*/ 25 h 45"/>
                            <a:gd name="T46" fmla="*/ 2 w 87"/>
                            <a:gd name="T47" fmla="*/ 27 h 45"/>
                            <a:gd name="T48" fmla="*/ 2 w 87"/>
                            <a:gd name="T49" fmla="*/ 27 h 45"/>
                            <a:gd name="T50" fmla="*/ 2 w 87"/>
                            <a:gd name="T51" fmla="*/ 31 h 45"/>
                            <a:gd name="T52" fmla="*/ 2 w 87"/>
                            <a:gd name="T53" fmla="*/ 34 h 45"/>
                            <a:gd name="T54" fmla="*/ 2 w 87"/>
                            <a:gd name="T55" fmla="*/ 34 h 45"/>
                            <a:gd name="T56" fmla="*/ 2 w 87"/>
                            <a:gd name="T57" fmla="*/ 36 h 45"/>
                            <a:gd name="T58" fmla="*/ 2 w 87"/>
                            <a:gd name="T59" fmla="*/ 43 h 45"/>
                            <a:gd name="T60" fmla="*/ 3 w 87"/>
                            <a:gd name="T61" fmla="*/ 45 h 45"/>
                            <a:gd name="T62" fmla="*/ 3 w 87"/>
                            <a:gd name="T63" fmla="*/ 45 h 45"/>
                            <a:gd name="T64" fmla="*/ 5 w 87"/>
                            <a:gd name="T65" fmla="*/ 45 h 45"/>
                            <a:gd name="T66" fmla="*/ 6 w 87"/>
                            <a:gd name="T67" fmla="*/ 45 h 45"/>
                            <a:gd name="T68" fmla="*/ 13 w 87"/>
                            <a:gd name="T69" fmla="*/ 45 h 45"/>
                            <a:gd name="T70" fmla="*/ 19 w 87"/>
                            <a:gd name="T71" fmla="*/ 45 h 45"/>
                            <a:gd name="T72" fmla="*/ 52 w 87"/>
                            <a:gd name="T73" fmla="*/ 43 h 45"/>
                            <a:gd name="T74" fmla="*/ 68 w 87"/>
                            <a:gd name="T75" fmla="*/ 43 h 45"/>
                            <a:gd name="T76" fmla="*/ 68 w 87"/>
                            <a:gd name="T77" fmla="*/ 43 h 45"/>
                            <a:gd name="T78" fmla="*/ 70 w 87"/>
                            <a:gd name="T79" fmla="*/ 43 h 45"/>
                            <a:gd name="T80" fmla="*/ 71 w 87"/>
                            <a:gd name="T81" fmla="*/ 43 h 45"/>
                            <a:gd name="T82" fmla="*/ 72 w 87"/>
                            <a:gd name="T83" fmla="*/ 43 h 45"/>
                            <a:gd name="T84" fmla="*/ 73 w 87"/>
                            <a:gd name="T85" fmla="*/ 43 h 45"/>
                            <a:gd name="T86" fmla="*/ 73 w 87"/>
                            <a:gd name="T87" fmla="*/ 43 h 45"/>
                            <a:gd name="T88" fmla="*/ 81 w 87"/>
                            <a:gd name="T89" fmla="*/ 43 h 45"/>
                            <a:gd name="T90" fmla="*/ 85 w 87"/>
                            <a:gd name="T91" fmla="*/ 43 h 45"/>
                            <a:gd name="T92" fmla="*/ 85 w 87"/>
                            <a:gd name="T93" fmla="*/ 43 h 45"/>
                            <a:gd name="T94" fmla="*/ 87 w 87"/>
                            <a:gd name="T95" fmla="*/ 43 h 45"/>
                            <a:gd name="T96" fmla="*/ 87 w 87"/>
                            <a:gd name="T97" fmla="*/ 41 h 45"/>
                            <a:gd name="T98" fmla="*/ 87 w 87"/>
                            <a:gd name="T99" fmla="*/ 38 h 45"/>
                            <a:gd name="T100" fmla="*/ 87 w 87"/>
                            <a:gd name="T101" fmla="*/ 33 h 45"/>
                            <a:gd name="T102" fmla="*/ 86 w 87"/>
                            <a:gd name="T103" fmla="*/ 24 h 45"/>
                            <a:gd name="T104" fmla="*/ 85 w 87"/>
                            <a:gd name="T105" fmla="*/ 19 h 45"/>
                            <a:gd name="T106" fmla="*/ 85 w 87"/>
                            <a:gd name="T107" fmla="*/ 13 h 45"/>
                            <a:gd name="T108" fmla="*/ 84 w 87"/>
                            <a:gd name="T109" fmla="*/ 1 h 45"/>
                            <a:gd name="T110" fmla="*/ 84 w 87"/>
                            <a:gd name="T111" fmla="*/ 1 h 45"/>
                            <a:gd name="T112" fmla="*/ 78 w 87"/>
                            <a:gd name="T113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87" h="45">
                              <a:moveTo>
                                <a:pt x="76" y="1"/>
                              </a:move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moveTo>
                                <a:pt x="70" y="1"/>
                              </a:move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moveTo>
                                <a:pt x="78" y="0"/>
                              </a:move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  <a:cubicBezTo>
                                <a:pt x="78" y="1"/>
                                <a:pt x="77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6" y="1"/>
                                <a:pt x="76" y="1"/>
                              </a:cubicBezTo>
                              <a:cubicBezTo>
                                <a:pt x="76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4" y="1"/>
                                <a:pt x="74" y="1"/>
                              </a:cubicBezTo>
                              <a:cubicBezTo>
                                <a:pt x="74" y="1"/>
                                <a:pt x="74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4" y="1"/>
                              </a:cubicBezTo>
                              <a:cubicBezTo>
                                <a:pt x="73" y="1"/>
                                <a:pt x="73" y="1"/>
                                <a:pt x="73" y="1"/>
                              </a:cubicBezTo>
                              <a:cubicBezTo>
                                <a:pt x="73" y="1"/>
                                <a:pt x="73" y="1"/>
                                <a:pt x="72" y="1"/>
                              </a:cubicBezTo>
                              <a:cubicBezTo>
                                <a:pt x="72" y="1"/>
                                <a:pt x="72" y="1"/>
                                <a:pt x="72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1" y="1"/>
                                <a:pt x="71" y="1"/>
                                <a:pt x="71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70" y="1"/>
                                <a:pt x="70" y="1"/>
                                <a:pt x="70" y="1"/>
                              </a:cubicBezTo>
                              <a:cubicBezTo>
                                <a:pt x="62" y="1"/>
                                <a:pt x="53" y="2"/>
                                <a:pt x="44" y="2"/>
                              </a:cubicBezTo>
                              <a:cubicBezTo>
                                <a:pt x="45" y="2"/>
                                <a:pt x="45" y="2"/>
                                <a:pt x="45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3" y="2"/>
                                <a:pt x="43" y="2"/>
                                <a:pt x="43" y="2"/>
                              </a:cubicBezTo>
                              <a:cubicBezTo>
                                <a:pt x="41" y="2"/>
                                <a:pt x="39" y="2"/>
                                <a:pt x="37" y="2"/>
                              </a:cubicBezTo>
                              <a:cubicBezTo>
                                <a:pt x="37" y="2"/>
                                <a:pt x="37" y="2"/>
                                <a:pt x="37" y="2"/>
                              </a:cubicBezTo>
                              <a:cubicBezTo>
                                <a:pt x="36" y="2"/>
                                <a:pt x="36" y="2"/>
                                <a:pt x="36" y="2"/>
                              </a:cubicBezTo>
                              <a:cubicBezTo>
                                <a:pt x="35" y="2"/>
                                <a:pt x="35" y="2"/>
                                <a:pt x="35" y="2"/>
                              </a:cubicBezTo>
                              <a:cubicBezTo>
                                <a:pt x="35" y="2"/>
                                <a:pt x="35" y="2"/>
                                <a:pt x="34" y="2"/>
                              </a:cubicBezTo>
                              <a:cubicBezTo>
                                <a:pt x="34" y="2"/>
                                <a:pt x="34" y="2"/>
                                <a:pt x="33" y="3"/>
                              </a:cubicBezTo>
                              <a:cubicBezTo>
                                <a:pt x="33" y="3"/>
                                <a:pt x="33" y="2"/>
                                <a:pt x="34" y="2"/>
                              </a:cubicBezTo>
                              <a:cubicBezTo>
                                <a:pt x="29" y="3"/>
                                <a:pt x="25" y="3"/>
                                <a:pt x="20" y="3"/>
                              </a:cubicBezTo>
                              <a:cubicBezTo>
                                <a:pt x="17" y="4"/>
                                <a:pt x="13" y="3"/>
                                <a:pt x="9" y="4"/>
                              </a:cubicBezTo>
                              <a:cubicBezTo>
                                <a:pt x="9" y="4"/>
                                <a:pt x="9" y="4"/>
                                <a:pt x="9" y="4"/>
                              </a:cubicBezTo>
                              <a:cubicBezTo>
                                <a:pt x="6" y="4"/>
                                <a:pt x="3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0" y="6"/>
                                <a:pt x="0" y="8"/>
                                <a:pt x="1" y="10"/>
                              </a:cubicBezTo>
                              <a:cubicBezTo>
                                <a:pt x="1" y="12"/>
                                <a:pt x="1" y="13"/>
                                <a:pt x="1" y="15"/>
                              </a:cubicBezTo>
                              <a:cubicBezTo>
                                <a:pt x="1" y="15"/>
                                <a:pt x="1" y="15"/>
                                <a:pt x="1" y="15"/>
                              </a:cubicBezTo>
                              <a:cubicBezTo>
                                <a:pt x="1" y="18"/>
                                <a:pt x="1" y="22"/>
                                <a:pt x="1" y="25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2" y="25"/>
                                <a:pt x="1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7"/>
                              </a:cubicBezTo>
                              <a:cubicBezTo>
                                <a:pt x="2" y="27"/>
                                <a:pt x="2" y="27"/>
                                <a:pt x="2" y="28"/>
                              </a:cubicBezTo>
                              <a:cubicBezTo>
                                <a:pt x="2" y="31"/>
                                <a:pt x="2" y="31"/>
                                <a:pt x="2" y="31"/>
                              </a:cubicBezTo>
                              <a:cubicBezTo>
                                <a:pt x="2" y="32"/>
                                <a:pt x="2" y="33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4"/>
                                <a:pt x="2" y="34"/>
                                <a:pt x="2" y="34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6"/>
                                <a:pt x="2" y="36"/>
                                <a:pt x="2" y="36"/>
                              </a:cubicBezTo>
                              <a:cubicBezTo>
                                <a:pt x="2" y="38"/>
                                <a:pt x="2" y="41"/>
                                <a:pt x="2" y="43"/>
                              </a:cubicBezTo>
                              <a:cubicBezTo>
                                <a:pt x="2" y="43"/>
                                <a:pt x="2" y="43"/>
                                <a:pt x="2" y="43"/>
                              </a:cubicBezTo>
                              <a:cubicBezTo>
                                <a:pt x="2" y="43"/>
                                <a:pt x="2" y="44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3" y="45"/>
                                <a:pt x="3" y="45"/>
                                <a:pt x="3" y="45"/>
                              </a:cubicBezTo>
                              <a:cubicBezTo>
                                <a:pt x="4" y="45"/>
                                <a:pt x="5" y="45"/>
                                <a:pt x="5" y="45"/>
                              </a:cubicBezTo>
                              <a:cubicBezTo>
                                <a:pt x="5" y="45"/>
                                <a:pt x="5" y="45"/>
                                <a:pt x="5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6" y="45"/>
                                <a:pt x="6" y="45"/>
                                <a:pt x="6" y="45"/>
                              </a:cubicBezTo>
                              <a:cubicBezTo>
                                <a:pt x="8" y="45"/>
                                <a:pt x="11" y="45"/>
                                <a:pt x="13" y="45"/>
                              </a:cubicBezTo>
                              <a:cubicBezTo>
                                <a:pt x="13" y="45"/>
                                <a:pt x="13" y="45"/>
                                <a:pt x="13" y="45"/>
                              </a:cubicBezTo>
                              <a:cubicBezTo>
                                <a:pt x="15" y="45"/>
                                <a:pt x="17" y="45"/>
                                <a:pt x="19" y="45"/>
                              </a:cubicBezTo>
                              <a:cubicBezTo>
                                <a:pt x="19" y="45"/>
                                <a:pt x="19" y="45"/>
                                <a:pt x="19" y="45"/>
                              </a:cubicBezTo>
                              <a:cubicBezTo>
                                <a:pt x="23" y="45"/>
                                <a:pt x="27" y="44"/>
                                <a:pt x="30" y="44"/>
                              </a:cubicBezTo>
                              <a:cubicBezTo>
                                <a:pt x="52" y="43"/>
                                <a:pt x="52" y="43"/>
                                <a:pt x="52" y="43"/>
                              </a:cubicBezTo>
                              <a:cubicBezTo>
                                <a:pt x="67" y="43"/>
                                <a:pt x="67" y="43"/>
                                <a:pt x="67" y="43"/>
                              </a:cubicBezTo>
                              <a:cubicBezTo>
                                <a:pt x="67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8" y="43"/>
                                <a:pt x="68" y="43"/>
                                <a:pt x="68" y="43"/>
                              </a:cubicBezTo>
                              <a:cubicBezTo>
                                <a:pt x="69" y="43"/>
                                <a:pt x="70" y="43"/>
                                <a:pt x="70" y="43"/>
                              </a:cubicBezTo>
                              <a:cubicBezTo>
                                <a:pt x="70" y="43"/>
                                <a:pt x="70" y="43"/>
                                <a:pt x="70" y="43"/>
                              </a:cubicBezTo>
                              <a:cubicBezTo>
                                <a:pt x="71" y="43"/>
                                <a:pt x="71" y="43"/>
                                <a:pt x="71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2" y="43"/>
                                <a:pt x="72" y="43"/>
                              </a:cubicBezTo>
                              <a:cubicBezTo>
                                <a:pt x="72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3" y="43"/>
                                <a:pt x="73" y="43"/>
                                <a:pt x="73" y="43"/>
                              </a:cubicBezTo>
                              <a:cubicBezTo>
                                <a:pt x="75" y="43"/>
                                <a:pt x="78" y="43"/>
                                <a:pt x="80" y="43"/>
                              </a:cubicBezTo>
                              <a:cubicBezTo>
                                <a:pt x="80" y="43"/>
                                <a:pt x="82" y="43"/>
                                <a:pt x="81" y="43"/>
                              </a:cubicBezTo>
                              <a:cubicBezTo>
                                <a:pt x="82" y="43"/>
                                <a:pt x="83" y="43"/>
                                <a:pt x="84" y="43"/>
                              </a:cubicBezTo>
                              <a:cubicBezTo>
                                <a:pt x="84" y="43"/>
                                <a:pt x="84" y="43"/>
                                <a:pt x="85" y="43"/>
                              </a:cubicBezTo>
                              <a:cubicBezTo>
                                <a:pt x="84" y="43"/>
                                <a:pt x="84" y="43"/>
                                <a:pt x="84" y="43"/>
                              </a:cubicBezTo>
                              <a:cubicBezTo>
                                <a:pt x="85" y="43"/>
                                <a:pt x="85" y="43"/>
                                <a:pt x="85" y="43"/>
                              </a:cubicBezTo>
                              <a:cubicBezTo>
                                <a:pt x="85" y="43"/>
                                <a:pt x="86" y="43"/>
                                <a:pt x="86" y="43"/>
                              </a:cubicBezTo>
                              <a:cubicBezTo>
                                <a:pt x="87" y="43"/>
                                <a:pt x="87" y="43"/>
                                <a:pt x="87" y="43"/>
                              </a:cubicBezTo>
                              <a:cubicBezTo>
                                <a:pt x="87" y="42"/>
                                <a:pt x="87" y="42"/>
                                <a:pt x="87" y="42"/>
                              </a:cubicBezTo>
                              <a:cubicBezTo>
                                <a:pt x="87" y="42"/>
                                <a:pt x="87" y="42"/>
                                <a:pt x="87" y="41"/>
                              </a:cubicBezTo>
                              <a:cubicBezTo>
                                <a:pt x="87" y="41"/>
                                <a:pt x="87" y="39"/>
                                <a:pt x="86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8"/>
                                <a:pt x="87" y="38"/>
                                <a:pt x="87" y="38"/>
                              </a:cubicBezTo>
                              <a:cubicBezTo>
                                <a:pt x="87" y="36"/>
                                <a:pt x="87" y="34"/>
                                <a:pt x="87" y="33"/>
                              </a:cubicBezTo>
                              <a:cubicBezTo>
                                <a:pt x="86" y="31"/>
                                <a:pt x="86" y="29"/>
                                <a:pt x="86" y="28"/>
                              </a:cubicBezTo>
                              <a:cubicBezTo>
                                <a:pt x="86" y="27"/>
                                <a:pt x="86" y="25"/>
                                <a:pt x="86" y="24"/>
                              </a:cubicBezTo>
                              <a:cubicBezTo>
                                <a:pt x="86" y="24"/>
                                <a:pt x="86" y="24"/>
                                <a:pt x="86" y="24"/>
                              </a:cubicBezTo>
                              <a:cubicBezTo>
                                <a:pt x="86" y="22"/>
                                <a:pt x="86" y="20"/>
                                <a:pt x="85" y="19"/>
                              </a:cubicBezTo>
                              <a:cubicBezTo>
                                <a:pt x="86" y="19"/>
                                <a:pt x="86" y="18"/>
                                <a:pt x="86" y="18"/>
                              </a:cubicBezTo>
                              <a:cubicBezTo>
                                <a:pt x="85" y="16"/>
                                <a:pt x="85" y="14"/>
                                <a:pt x="85" y="13"/>
                              </a:cubicBezTo>
                              <a:cubicBezTo>
                                <a:pt x="85" y="12"/>
                                <a:pt x="85" y="11"/>
                                <a:pt x="85" y="11"/>
                              </a:cubicBezTo>
                              <a:cubicBezTo>
                                <a:pt x="85" y="8"/>
                                <a:pt x="85" y="5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4" y="1"/>
                              </a:cubicBezTo>
                              <a:cubicBezTo>
                                <a:pt x="84" y="1"/>
                                <a:pt x="84" y="1"/>
                                <a:pt x="83" y="1"/>
                              </a:cubicBezTo>
                              <a:cubicBezTo>
                                <a:pt x="82" y="1"/>
                                <a:pt x="80" y="1"/>
                                <a:pt x="78" y="0"/>
                              </a:cubicBezTo>
                              <a:cubicBezTo>
                                <a:pt x="78" y="0"/>
                                <a:pt x="78" y="0"/>
                                <a:pt x="78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3" name="Taisnstūris 193"/>
                      <wps:cNvSpPr>
                        <a:spLocks noChangeArrowheads="1"/>
                      </wps:cNvSpPr>
                      <wps:spPr bwMode="auto">
                        <a:xfrm>
                          <a:off x="95250" y="57150"/>
                          <a:ext cx="28230" cy="12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Brīvforma 194"/>
                      <wps:cNvSpPr>
                        <a:spLocks/>
                      </wps:cNvSpPr>
                      <wps:spPr bwMode="auto">
                        <a:xfrm>
                          <a:off x="95250" y="57150"/>
                          <a:ext cx="28230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Brīvforma 195"/>
                      <wps:cNvSpPr>
                        <a:spLocks/>
                      </wps:cNvSpPr>
                      <wps:spPr bwMode="auto">
                        <a:xfrm>
                          <a:off x="142875" y="57150"/>
                          <a:ext cx="91106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Brīvforma 196"/>
                      <wps:cNvSpPr>
                        <a:spLocks noEditPoints="1"/>
                      </wps:cNvSpPr>
                      <wps:spPr bwMode="auto">
                        <a:xfrm>
                          <a:off x="266700" y="57150"/>
                          <a:ext cx="55177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Brīvforma 197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Brīvforma 198"/>
                      <wps:cNvSpPr>
                        <a:spLocks/>
                      </wps:cNvSpPr>
                      <wps:spPr bwMode="auto">
                        <a:xfrm>
                          <a:off x="3095625" y="85725"/>
                          <a:ext cx="17964" cy="18934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Brīvforma 19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118104" cy="196905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Brīvforma 200"/>
                      <wps:cNvSpPr>
                        <a:spLocks/>
                      </wps:cNvSpPr>
                      <wps:spPr bwMode="auto">
                        <a:xfrm>
                          <a:off x="2314575" y="123825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Brīvforma 201"/>
                      <wps:cNvSpPr>
                        <a:spLocks/>
                      </wps:cNvSpPr>
                      <wps:spPr bwMode="auto">
                        <a:xfrm>
                          <a:off x="304800" y="114300"/>
                          <a:ext cx="17964" cy="10098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C326D83" id="Gada dublēšana" o:spid="_x0000_s1026" alt="Virsraksts: Gada dublēšanas attēls" style="position:absolute;margin-left:18pt;margin-top:-232.15pt;width:245.5pt;height:32.4pt;z-index:-251703296" coordsize="31181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">
              <v:shape id="Brīvforma 191" o:spid="_x0000_s1027" style="position:absolute;left:22098;width:8006;height:4114;visibility:visible;mso-wrap-style:square;v-text-anchor:top" coordsize="8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<v:path arrowok="t" o:connecttype="custom" o:connectlocs="699460,9144;644240,9144;644240,9144;717867,0;699460,9144;699460,9144;681053,9144;681053,9144;662647,9144;653443,9144;644240,9144;404951,18288;395747,18288;395747,18288;340527,18288;322120,18288;303713,27432;184069,27432;82831,36576;0,36576;9203,91440;9203,137160;9203,228600;18407,246888;18407,246888;18407,283464;18407,310896;18407,310896;18407,329184;18407,393192;27610,411480;27610,411480;46017,411480;55221,411480;119645,411480;174865,411480;478578,393192;625833,393192;625833,393192;644240,393192;653443,393192;662647,393192;671850,393192;671850,393192;745477,393192;782291,393192;782291,393192;800698,393192;800698,374904;800698,347472;800698,301752;791495,219456;782291,173736;782291,118872;773088,9144;773088,9144;717867,0" o:connectangles="0,0,0,0,0,0,0,0,0,0,0,0,0,0,0,0,0,0,0,0,0,0,0,0,0,0,0,0,0,0,0,0,0,0,0,0,0,0,0,0,0,0,0,0,0,0,0,0,0,0,0,0,0,0,0,0,0"/>
                <o:lock v:ext="edit" verticies="t"/>
              </v:shape>
              <v:rect id="Taisnstūris 193" o:spid="_x0000_s1028" style="position:absolute;left:952;top:571;width:282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" fillcolor="#8ed6ef [1300]" stroked="f"/>
              <v:shape id="Brīvforma 194" o:spid="_x0000_s1029" style="position:absolute;left:952;top:571;width:282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" path="m22,l,,,,22,e" fillcolor="#8ed6ef [1300]" stroked="f">
                <v:path arrowok="t" o:connecttype="custom" o:connectlocs="28230,0;0,0;0,0;28230,0" o:connectangles="0,0,0,0"/>
              </v:shape>
              <v:shape id="Brīvforma 195" o:spid="_x0000_s1030" style="position:absolute;left:1428;top:571;width:911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" path="m9,c6,,3,,,,1,,2,,2,,4,,5,,6,,7,,8,,9,v,,1,,1,c10,,10,,9,e" fillcolor="#8ed6ef [1300]" stroked="f">
                <v:path arrowok="t" o:connecttype="custom" o:connectlocs="81995,0;0,0;18221,0;54664,0;81995,0;91106,0;81995,0" o:connectangles="0,0,0,0,0,0,0"/>
              </v:shape>
              <v:shape id="Brīvforma 196" o:spid="_x0000_s1031" style="position:absolute;left:2667;top:571;width:551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" path="m6,v,,,,-1,c6,,6,,6,m,c,,,,,,1,,2,,3,,4,,5,,5,v,,,,,c4,,3,,3,,2,,1,,,e" fillcolor="#8ed6ef [1300]" stroked="f">
                <v:path arrowok="t" o:connecttype="custom" o:connectlocs="55177,0;45981,0;55177,0;0,0;0,0;27589,0;45981,0;45981,0;27589,0;0,0" o:connectangles="0,0,0,0,0,0,0,0,0,0"/>
                <o:lock v:ext="edit" verticies="t"/>
              </v:shape>
              <v:shape id="Brīvforma 197" o:spid="_x0000_s1032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" path="m,l7,7r7,l7,15,,15r7,l14,7,7,7,,x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Brīvforma 198" o:spid="_x0000_s1033" style="position:absolute;left:30956;top:857;width:179;height:189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" path="m,l7,7r7,l7,15,,15r7,l14,7,7,7,,e" fillcolor="#8ed6ef [1300]" stroked="f">
                <v:path arrowok="t" o:connecttype="custom" o:connectlocs="0,0;8982,8836;17964,8836;8982,18934;0,18934;8982,18934;17964,8836;8982,8836;0,0" o:connectangles="0,0,0,0,0,0,0,0,0"/>
              </v:shape>
              <v:shape id="Brīvforma 199" o:spid="_x0000_s1034" style="position:absolute;width:31181;height:1969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color="#8ed6ef [1300]" stroked="f">
                <v:path arrowok="t" o:connecttype="custom" o:connectlocs="784085,187529;2881055,84388;519684,150023;1176127,168776;784085,187529;528801,187529;364691,187529;2379606,168776;2434309,140646;975547,131270;1914625,140646;2251964,150023;1796101,168776;638208,150023;547036,103141;501449,140646;2142557,121894;1312886,140646;1394941,112517;3026931,84388;2826352,121894;373808,93764;218814,112517;209697,84388;2716944,121894;1759632,75011;2443427,93764;2361371,131270;2014915,121894;1586404,84388;437629,84388;583505,65635;975547,65635;957313,56259;1294651,56259;1631990,65635;1203479,56259;711147,56259;2726062,46882;2334019,84388;1914625,65635;2142557,65635;2671358,46882;1905508,56259;866140,46882;565270,56259;428511,84388;9117,103141;164111,131270;0,178152;9117,196905;1486114,178152;2525482,168776;2935759,131270;3099869,93764;2771648,121894;2881055,84388;2926641,9376" o:connectangles="0,0,0,0,0,0,0,0,0,0,0,0,0,0,0,0,0,0,0,0,0,0,0,0,0,0,0,0,0,0,0,0,0,0,0,0,0,0,0,0,0,0,0,0,0,0,0,0,0,0,0,0,0,0,0,0,0,0"/>
                <o:lock v:ext="edit" verticies="t"/>
              </v:shape>
              <v:shape id="Brīvforma 200" o:spid="_x0000_s1035" style="position:absolute;left:23145;top:123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" path="m,c,,,,,,,,,,,,,,,,,e" fillcolor="#8ed6ef [1300]" stroked="f">
                <v:path arrowok="t" o:connecttype="custom" o:connectlocs="0,0;0,0;0,0;0,0" o:connectangles="0,0,0,0"/>
              </v:shape>
              <v:shape id="Brīvforma 201" o:spid="_x0000_s1036" style="position:absolute;left:3048;top:1143;width:179;height:100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" path="m2,c,1,,1,,1v,,,,,c,1,1,,2,e" fillcolor="#8ed6ef [1300]" stroked="f">
                <v:path arrowok="t" o:connecttype="custom" o:connectlocs="17964,0;0,10098;0,10098;17964,0" o:connectangles="0,0,0,0"/>
              </v:shape>
            </v:group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18304" behindDoc="1" locked="1" layoutInCell="1" allowOverlap="1" wp14:anchorId="32C03B99" wp14:editId="13BB37EC">
              <wp:simplePos x="0" y="0"/>
              <wp:positionH relativeFrom="column">
                <wp:posOffset>6867652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14" name="Brīvform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7E24FE" id="Brīvforma 14" o:spid="_x0000_s1026" style="position:absolute;margin-left:540.75pt;margin-top:501pt;width:0;height:.5pt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19328" behindDoc="1" locked="1" layoutInCell="1" allowOverlap="1" wp14:anchorId="105D1C53" wp14:editId="5F14497B">
              <wp:simplePos x="0" y="0"/>
              <wp:positionH relativeFrom="column">
                <wp:posOffset>-19050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15" name="Brīvform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94AEF6" id="Brīvforma 15" o:spid="_x0000_s1026" style="position:absolute;margin-left:-1.5pt;margin-top:505.5pt;width:.1pt;height:.7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0352" behindDoc="1" locked="1" layoutInCell="1" allowOverlap="1" wp14:anchorId="2853EFC4" wp14:editId="37220440">
              <wp:simplePos x="0" y="0"/>
              <wp:positionH relativeFrom="column">
                <wp:posOffset>-19050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16" name="Brīvform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03FABB" id="Brīvforma 16" o:spid="_x0000_s1026" style="position:absolute;margin-left:-1.5pt;margin-top:502.5pt;width:.35pt;height:2.35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" path="m,l,3,2,7r1,4l3,15r,4l,2r,l,xe" fillcolor="#8ed6ef [1300]" strokecolor="#8ed6ef [1300]" strokeweight="0">
              <v:path arrowok="t" o:connecttype="custom" o:connectlocs="0,0;0,4712;2963,10996;4445,17279;4445,23562;4445,29845;0,3142;0,3142;0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2400" behindDoc="1" locked="1" layoutInCell="1" allowOverlap="1" wp14:anchorId="2F09E11F" wp14:editId="290E1BE2">
              <wp:simplePos x="0" y="0"/>
              <wp:positionH relativeFrom="column">
                <wp:posOffset>-19050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17" name="Brīvform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940D71" id="Brīvforma 17" o:spid="_x0000_s1026" style="position:absolute;margin-left:-1.5pt;margin-top:500.25pt;width:.25pt;height:1.1pt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" path="m,l,1,2,3r,2l2,9,,9r,l,6,,4,,1,,xe" fillcolor="#8ed6ef [1300]" strokecolor="#8ed6ef [1300]" strokeweight="0">
              <v:path arrowok="t" o:connecttype="custom" o:connectlocs="0,0;0,1552;3175,4657;3175,7761;3175,13970;0,13970;0,13970;0,9313;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3424" behindDoc="1" locked="1" layoutInCell="1" allowOverlap="1" wp14:anchorId="1D507ABB" wp14:editId="3381124E">
              <wp:simplePos x="0" y="0"/>
              <wp:positionH relativeFrom="column">
                <wp:posOffset>-19050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18" name="Brīvform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14CB94" id="Brīvforma 18" o:spid="_x0000_s1026" style="position:absolute;margin-left:-1.5pt;margin-top:429.75pt;width:0;height:.25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4448" behindDoc="1" locked="1" layoutInCell="1" allowOverlap="1" wp14:anchorId="79A800EA" wp14:editId="3D381542">
              <wp:simplePos x="0" y="0"/>
              <wp:positionH relativeFrom="column">
                <wp:posOffset>-28575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20" name="Taisnstūris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9AD06AD" id="Taisnstūris 20" o:spid="_x0000_s1026" style="position:absolute;margin-left:-2.25pt;margin-top:450pt;width:.1pt;height:.1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dcPrHtsAAAAJAQAADwAA&#10;AGRycy9kb3ducmV2LnhtbEyPwU6EMBCG7ya+QzMmXgzbuuAGkbIxm/gArpt4LXQEhE4J7S749o5e&#10;9DgzX/75/nK/ulFccA69Jw33GwUCqfG2p1bD6e0lyUGEaMia0RNq+MIA++r6qjSF9Qu94uUYW8Eh&#10;FAqjoYtxKqQMTYfOhI2fkPj24WdnIo9zK+1sFg53o9wqtZPO9MQfOjPhocNmOJ6dhs/8Pctdt5zu&#10;dkwPhyGtaUq1vr1Zn59ARFzjHww/+qwOFTvV/kw2iFFDkj0wqeFRKe7EQJKlIOrfxRZkVcr/Dapv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HXD6x7bAAAACQ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5472" behindDoc="1" locked="1" layoutInCell="1" allowOverlap="1" wp14:anchorId="2B944F62" wp14:editId="73B6243C">
              <wp:simplePos x="0" y="0"/>
              <wp:positionH relativeFrom="column">
                <wp:posOffset>-28575</wp:posOffset>
              </wp:positionH>
              <wp:positionV relativeFrom="page">
                <wp:posOffset>5486400</wp:posOffset>
              </wp:positionV>
              <wp:extent cx="12700" cy="1270"/>
              <wp:effectExtent l="0" t="0" r="25400" b="17780"/>
              <wp:wrapNone/>
              <wp:docPr id="21" name="Brīv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179421" id="Brīvforma 21" o:spid="_x0000_s1026" style="position:absolute;margin-left:-2.25pt;margin-top:6in;width:1pt;height: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" path="m8,l6,,3,1r,l,1,3,,6,,8,xe" fillcolor="#8ed6ef [1300]" strokecolor="#8ed6ef [1300]" strokeweight="0">
              <v:path arrowok="t" o:connecttype="custom" o:connectlocs="12700,0;9525,0;4763,1270;4763,1270;0,1270;4763,0;9525,0;12700,0" o:connectangles="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6496" behindDoc="1" locked="1" layoutInCell="1" allowOverlap="1" wp14:anchorId="2D99167F" wp14:editId="6500D3FC">
              <wp:simplePos x="0" y="0"/>
              <wp:positionH relativeFrom="column">
                <wp:posOffset>-9524</wp:posOffset>
              </wp:positionH>
              <wp:positionV relativeFrom="page">
                <wp:posOffset>5486400</wp:posOffset>
              </wp:positionV>
              <wp:extent cx="34925" cy="4445"/>
              <wp:effectExtent l="0" t="0" r="22225" b="14605"/>
              <wp:wrapNone/>
              <wp:docPr id="22" name="Brīvform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F2A03A" id="Brīvforma 22" o:spid="_x0000_s1026" style="position:absolute;margin-left:-.75pt;margin-top:6in;width:2.75pt;height:.35pt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" path="m21,r,l22,,20,,17,,13,2,9,2,4,3,,3,21,xe" fillcolor="#8ed6ef [1300]" strokecolor="#8ed6ef [1300]" strokeweight="0">
              <v:path arrowok="t" o:connecttype="custom" o:connectlocs="33338,0;33338,0;34925,0;31750,0;26988,0;20638,2963;14288,2963;6350,4445;0,4445;33338,0" o:connectangles="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27520" behindDoc="1" locked="1" layoutInCell="1" allowOverlap="1" wp14:anchorId="6BD1602F" wp14:editId="5A63CBA8">
              <wp:simplePos x="0" y="0"/>
              <wp:positionH relativeFrom="column">
                <wp:posOffset>38101</wp:posOffset>
              </wp:positionH>
              <wp:positionV relativeFrom="page">
                <wp:posOffset>5486400</wp:posOffset>
              </wp:positionV>
              <wp:extent cx="20320" cy="0"/>
              <wp:effectExtent l="0" t="0" r="17780" b="19050"/>
              <wp:wrapNone/>
              <wp:docPr id="23" name="Brīv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A65AAF" id="Brīvforma 23" o:spid="_x0000_s1026" style="position:absolute;margin-left:3pt;margin-top:6in;width:1.6pt;height:0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4188CB1E" wp14:editId="37E504A2">
              <wp:simplePos x="0" y="0"/>
              <wp:positionH relativeFrom="column">
                <wp:posOffset>1143022</wp:posOffset>
              </wp:positionH>
              <wp:positionV relativeFrom="page">
                <wp:posOffset>5486400</wp:posOffset>
              </wp:positionV>
              <wp:extent cx="4445" cy="0"/>
              <wp:effectExtent l="0" t="0" r="0" b="0"/>
              <wp:wrapNone/>
              <wp:docPr id="24" name="Brīvforma 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CD26C0" id="Brīvforma 24" o:spid="_x0000_s1026" style="position:absolute;margin-left:90pt;margin-top:6in;width:.35pt;height:0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67EF804F" wp14:editId="6A1A3F26">
              <wp:simplePos x="0" y="0"/>
              <wp:positionH relativeFrom="column">
                <wp:posOffset>66677</wp:posOffset>
              </wp:positionH>
              <wp:positionV relativeFrom="page">
                <wp:posOffset>5476875</wp:posOffset>
              </wp:positionV>
              <wp:extent cx="6805295" cy="17145"/>
              <wp:effectExtent l="0" t="0" r="14605" b="20955"/>
              <wp:wrapNone/>
              <wp:docPr id="25" name="Brīvform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3A41B4" id="Brīvforma 25" o:spid="_x0000_s1026" style="position:absolute;margin-left:5.25pt;margin-top:431.25pt;width:535.85pt;height:1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60,10910;826632,14028;325206,17145;115344,17145;108936,14028;91314,17145;1602,17145;150588,14028;653616,10910;711288,10910;1603602,9352;1784628,9352;1542726,14028;1047708,14028;1209510,9352;1457820,9352;2540772,9352;2845152,9352;2601648,12469;2252412,17145;1919196,9352;2076192,10910;2207556,9352;3771107,4676;3836789,4676;3839993,10910;2939670,12469;3252060,6235;3747077,6235;4669829,3117;4759541,3117;4820417,4676;4310981,12469;3964949,4676;4381469,4676;6199739,3117;6249401,3117;6310277,3117;6351929,3117;6430427,4676;6654707,4676;6683543,4676;6739613,4676;6786071,9352;6805295,9352;6787673,14028;6766847,14028;6763643,12469;6726797,9352;6702767,9352;6688349,6235;6651503,10910;6595433,10910;6414407,10910;5820065,3117;6026723,0;5773607,3117;5363495,12469;4852457,6235;5073533,4676;5414759,3117;5550929,3117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0BF57697" wp14:editId="62D333E7">
              <wp:simplePos x="0" y="0"/>
              <wp:positionH relativeFrom="column">
                <wp:posOffset>838216</wp:posOffset>
              </wp:positionH>
              <wp:positionV relativeFrom="page">
                <wp:posOffset>5486400</wp:posOffset>
              </wp:positionV>
              <wp:extent cx="1270" cy="1270"/>
              <wp:effectExtent l="0" t="0" r="0" b="0"/>
              <wp:wrapNone/>
              <wp:docPr id="26" name="Taisnstūris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A530213" id="Taisnstūris 26" o:spid="_x0000_s1026" style="position:absolute;margin-left:66pt;margin-top:6in;width:.1pt;height: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9axRX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5B7B15D5" wp14:editId="1C018252">
              <wp:simplePos x="0" y="0"/>
              <wp:positionH relativeFrom="column">
                <wp:posOffset>6781925</wp:posOffset>
              </wp:positionH>
              <wp:positionV relativeFrom="page">
                <wp:posOffset>5476875</wp:posOffset>
              </wp:positionV>
              <wp:extent cx="6350" cy="0"/>
              <wp:effectExtent l="0" t="0" r="0" b="0"/>
              <wp:wrapNone/>
              <wp:docPr id="27" name="Brīvform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723D42" id="Brīvforma 27" o:spid="_x0000_s1026" style="position:absolute;margin-left:534pt;margin-top:431.25pt;width:.5pt;height:0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00F13386" wp14:editId="405243D7">
              <wp:simplePos x="0" y="0"/>
              <wp:positionH relativeFrom="column">
                <wp:posOffset>5886559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56" name="Brīvforma 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EECA83" id="Brīvforma 56" o:spid="_x0000_s1026" style="position:absolute;margin-left:463.5pt;margin-top:505.5pt;width:.1pt;height: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" path="m,l1,5,,6,,xe" fillcolor="#8ed6ef [1300]" strokecolor="#8ed6ef [1300]" strokeweight="0">
              <v:path arrowok="t" o:connecttype="custom" o:connectlocs="0,0;1270,7938;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2F0176BC" wp14:editId="6634D141">
              <wp:simplePos x="0" y="0"/>
              <wp:positionH relativeFrom="column">
                <wp:posOffset>5877033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57" name="Brīvforma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14C895" id="Brīvforma 57" o:spid="_x0000_s1026" style="position:absolute;margin-left:462.75pt;margin-top:502.5pt;width:.35pt;height:2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" path="m2,r,3l2,7r1,4l3,15r,4l,2r2,l2,xe" fillcolor="#8ed6ef [1300]" strokecolor="#8ed6ef [1300]" strokeweight="0">
              <v:path arrowok="t" o:connecttype="custom" o:connectlocs="2963,0;2963,4712;2963,10996;4445,17279;4445,23562;4445,29845;0,3142;2963,3142;2963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70528" behindDoc="1" locked="1" layoutInCell="1" allowOverlap="1" wp14:anchorId="134C84FB" wp14:editId="799646E7">
              <wp:simplePos x="0" y="0"/>
              <wp:positionH relativeFrom="column">
                <wp:posOffset>5877033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58" name="Brīvforma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DAD41C" id="Brīvforma 58" o:spid="_x0000_s1026" style="position:absolute;margin-left:462.75pt;margin-top:500.25pt;width:.25pt;height:1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" path="m,l2,1r,2l2,5r,4l2,9r,l2,6,2,4,2,1,,xe" fillcolor="#8ed6ef [1300]" strokecolor="#8ed6ef [1300]" strokeweight="0">
              <v:path arrowok="t" o:connecttype="custom" o:connectlocs="0,0;3175,1552;3175,4657;3175,7761;3175,13970;3175,13970;3175,13970;3175,9313;3175,6209;3175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152B1531" wp14:editId="30D8A349">
              <wp:simplePos x="0" y="0"/>
              <wp:positionH relativeFrom="column">
                <wp:posOffset>5886559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59" name="Brīvforma 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24E2B0" id="Brīvforma 59" o:spid="_x0000_s1026" style="position:absolute;margin-left:463.5pt;margin-top:429.75pt;width:0;height:.2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87936" behindDoc="1" locked="1" layoutInCell="1" allowOverlap="1" wp14:anchorId="01FD00FD" wp14:editId="621B98BD">
              <wp:simplePos x="0" y="0"/>
              <wp:positionH relativeFrom="column">
                <wp:posOffset>5877033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61" name="Taisnstūris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FBA05F5" id="Taisnstūris 61" o:spid="_x0000_s1026" style="position:absolute;margin-left:462.75pt;margin-top:450pt;width:.1pt;height:.1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CtQ0sz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88960" behindDoc="1" locked="1" layoutInCell="1" allowOverlap="1" wp14:anchorId="57BF78A8" wp14:editId="6784A862">
              <wp:simplePos x="0" y="0"/>
              <wp:positionH relativeFrom="column">
                <wp:posOffset>4895940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64" name="Brīvforma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137B20" id="Brīvforma 64" o:spid="_x0000_s1026" style="position:absolute;margin-left:385.5pt;margin-top:501pt;width:0;height:.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89984" behindDoc="1" locked="1" layoutInCell="1" allowOverlap="1" wp14:anchorId="673CB242" wp14:editId="1E8F7515">
              <wp:simplePos x="0" y="0"/>
              <wp:positionH relativeFrom="column">
                <wp:posOffset>3914847</wp:posOffset>
              </wp:positionH>
              <wp:positionV relativeFrom="page">
                <wp:posOffset>6419850</wp:posOffset>
              </wp:positionV>
              <wp:extent cx="1270" cy="9525"/>
              <wp:effectExtent l="0" t="0" r="17780" b="28575"/>
              <wp:wrapNone/>
              <wp:docPr id="65" name="Brīvforma 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9525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167207" id="Brīvforma 65" o:spid="_x0000_s1026" style="position:absolute;margin-left:308.25pt;margin-top:505.5pt;width:.1pt;height:.7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" path="m,l1,5r,1l,xe" fillcolor="#8ed6ef [1300]" strokecolor="#8ed6ef [1300]" strokeweight="0">
              <v:path arrowok="t" o:connecttype="custom" o:connectlocs="0,0;1270,7938;127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1008" behindDoc="1" locked="1" layoutInCell="1" allowOverlap="1" wp14:anchorId="008B57B6" wp14:editId="7CB0939E">
              <wp:simplePos x="0" y="0"/>
              <wp:positionH relativeFrom="column">
                <wp:posOffset>3914847</wp:posOffset>
              </wp:positionH>
              <wp:positionV relativeFrom="page">
                <wp:posOffset>6381750</wp:posOffset>
              </wp:positionV>
              <wp:extent cx="4445" cy="29845"/>
              <wp:effectExtent l="0" t="0" r="14605" b="27305"/>
              <wp:wrapNone/>
              <wp:docPr id="66" name="Brīvforma 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DA45B14" id="Brīvforma 66" o:spid="_x0000_s1026" style="position:absolute;margin-left:308.25pt;margin-top:502.5pt;width:.35pt;height: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" path="m,l,3,2,7r,4l3,15r,4l,2r,l,xe" fillcolor="#8ed6ef [1300]" strokecolor="#8ed6ef [1300]" strokeweight="0">
              <v:path arrowok="t" o:connecttype="custom" o:connectlocs="0,0;0,4712;2963,10996;2963,17279;4445,23562;4445,29845;0,3142;0,3142;0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2032" behindDoc="1" locked="1" layoutInCell="1" allowOverlap="1" wp14:anchorId="1D1BFE93" wp14:editId="56021B40">
              <wp:simplePos x="0" y="0"/>
              <wp:positionH relativeFrom="column">
                <wp:posOffset>3914847</wp:posOffset>
              </wp:positionH>
              <wp:positionV relativeFrom="page">
                <wp:posOffset>6353175</wp:posOffset>
              </wp:positionV>
              <wp:extent cx="3175" cy="13970"/>
              <wp:effectExtent l="0" t="0" r="15875" b="24130"/>
              <wp:wrapNone/>
              <wp:docPr id="67" name="Brīvforma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3970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0E959E" id="Brīvforma 67" o:spid="_x0000_s1026" style="position:absolute;margin-left:308.25pt;margin-top:500.25pt;width:.25pt;height:1.1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" path="m,l,1,,3,2,5,,9r,l,9,,6,,4,,1,,xe" fillcolor="#8ed6ef [1300]" strokecolor="#8ed6ef [1300]" strokeweight="0">
              <v:path arrowok="t" o:connecttype="custom" o:connectlocs="0,0;0,1552;0,4657;3175,7761;0,13970;0,13970;0,13970;0,9313;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3056" behindDoc="1" locked="1" layoutInCell="1" allowOverlap="1" wp14:anchorId="29DC5BE4" wp14:editId="05BDF40D">
              <wp:simplePos x="0" y="0"/>
              <wp:positionH relativeFrom="column">
                <wp:posOffset>3914847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68" name="Brīvform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2E9462" id="Brīvforma 68" o:spid="_x0000_s1026" style="position:absolute;margin-left:308.25pt;margin-top:429.75pt;width:0;height: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4080" behindDoc="1" locked="1" layoutInCell="1" allowOverlap="1" wp14:anchorId="63484F5E" wp14:editId="6819AF46">
              <wp:simplePos x="0" y="0"/>
              <wp:positionH relativeFrom="column">
                <wp:posOffset>3905322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70" name="Taisnstūris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375ADB6" id="Taisnstūris 70" o:spid="_x0000_s1026" style="position:absolute;margin-left:307.5pt;margin-top:450pt;width:.1pt;height:.1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D6ylh2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5104" behindDoc="1" locked="1" layoutInCell="1" allowOverlap="1" wp14:anchorId="3C660060" wp14:editId="30292497">
              <wp:simplePos x="0" y="0"/>
              <wp:positionH relativeFrom="column">
                <wp:posOffset>2924229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74" name="Brīvforma 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F8446F" id="Brīvforma 74" o:spid="_x0000_s1026" style="position:absolute;margin-left:230.25pt;margin-top:501pt;width:0;height: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7152" behindDoc="1" locked="1" layoutInCell="1" allowOverlap="1" wp14:anchorId="356D73CC" wp14:editId="430022C4">
              <wp:simplePos x="0" y="0"/>
              <wp:positionH relativeFrom="column">
                <wp:posOffset>1943136</wp:posOffset>
              </wp:positionH>
              <wp:positionV relativeFrom="page">
                <wp:posOffset>6419850</wp:posOffset>
              </wp:positionV>
              <wp:extent cx="0" cy="9525"/>
              <wp:effectExtent l="0" t="0" r="19050" b="28575"/>
              <wp:wrapNone/>
              <wp:docPr id="75" name="Brīvforma 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25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960EA5" id="Brīvforma 75" o:spid="_x0000_s1026" style="position:absolute;margin-left:153pt;margin-top:505.5pt;width:0;height: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" path="m,l,5,,6,,xe" fillcolor="#8ed6ef [1300]" strokecolor="#8ed6ef [1300]" strokeweight="0">
              <v:path arrowok="t" o:connecttype="custom" o:connectlocs="0,0;0,7938;0,952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8176" behindDoc="1" locked="1" layoutInCell="1" allowOverlap="1" wp14:anchorId="774281E1" wp14:editId="4D7D9C48">
              <wp:simplePos x="0" y="0"/>
              <wp:positionH relativeFrom="column">
                <wp:posOffset>1943136</wp:posOffset>
              </wp:positionH>
              <wp:positionV relativeFrom="page">
                <wp:posOffset>6381750</wp:posOffset>
              </wp:positionV>
              <wp:extent cx="3175" cy="29845"/>
              <wp:effectExtent l="0" t="0" r="15875" b="27305"/>
              <wp:wrapNone/>
              <wp:docPr id="76" name="Brīvforma 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29845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61ABB9C" id="Brīvforma 76" o:spid="_x0000_s1026" style="position:absolute;margin-left:153pt;margin-top:502.5pt;width:.25pt;height:2.3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" path="m1,r,3l1,7r1,4l2,15r,4l,2r1,l1,xe" fillcolor="#8ed6ef [1300]" strokecolor="#8ed6ef [1300]" strokeweight="0">
              <v:path arrowok="t" o:connecttype="custom" o:connectlocs="1588,0;1588,4712;1588,10996;3175,17279;3175,23562;3175,29845;0,3142;1588,3142;1588,0" o:connectangles="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699200" behindDoc="1" locked="1" layoutInCell="1" allowOverlap="1" wp14:anchorId="66E1669F" wp14:editId="702AD440">
              <wp:simplePos x="0" y="0"/>
              <wp:positionH relativeFrom="column">
                <wp:posOffset>1943136</wp:posOffset>
              </wp:positionH>
              <wp:positionV relativeFrom="page">
                <wp:posOffset>6353175</wp:posOffset>
              </wp:positionV>
              <wp:extent cx="1270" cy="13970"/>
              <wp:effectExtent l="0" t="0" r="17780" b="24130"/>
              <wp:wrapNone/>
              <wp:docPr id="77" name="Brīvforma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3970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8AD67D3" id="Brīvforma 77" o:spid="_x0000_s1026" style="position:absolute;margin-left:153pt;margin-top:500.25pt;width:.1pt;height:1.1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" path="m,l1,1r,2l1,5r,4l1,9r,l,6,1,4,,1,,xe" fillcolor="#8ed6ef [1300]" strokecolor="#8ed6ef [1300]" strokeweight="0">
              <v:path arrowok="t" o:connecttype="custom" o:connectlocs="0,0;1270,1552;1270,4657;1270,7761;1270,13970;1270,13970;1270,13970;0,9313;1270,6209;0,1552;0,0" o:connectangles="0,0,0,0,0,0,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700224" behindDoc="1" locked="1" layoutInCell="1" allowOverlap="1" wp14:anchorId="361D8A12" wp14:editId="2646A0E5">
              <wp:simplePos x="0" y="0"/>
              <wp:positionH relativeFrom="column">
                <wp:posOffset>1943136</wp:posOffset>
              </wp:positionH>
              <wp:positionV relativeFrom="page">
                <wp:posOffset>5457825</wp:posOffset>
              </wp:positionV>
              <wp:extent cx="0" cy="3175"/>
              <wp:effectExtent l="0" t="0" r="0" b="0"/>
              <wp:wrapNone/>
              <wp:docPr id="78" name="Brīvforma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75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2250CA" id="Brīvforma 78" o:spid="_x0000_s1026" style="position:absolute;margin-left:153pt;margin-top:429.75pt;width:0;height: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" path="m,l,1,,2,,xe" fillcolor="#8ed6ef [1300]" strokecolor="#8ed6ef [1300]" strokeweight="0">
              <v:path arrowok="t" o:connecttype="custom" o:connectlocs="0,0;0,1588;0,3175;0,0" o:connectangles="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701248" behindDoc="1" locked="1" layoutInCell="1" allowOverlap="1" wp14:anchorId="7E97282F" wp14:editId="07ED9FB8">
              <wp:simplePos x="0" y="0"/>
              <wp:positionH relativeFrom="column">
                <wp:posOffset>1933611</wp:posOffset>
              </wp:positionH>
              <wp:positionV relativeFrom="page">
                <wp:posOffset>5715000</wp:posOffset>
              </wp:positionV>
              <wp:extent cx="1270" cy="1270"/>
              <wp:effectExtent l="0" t="0" r="0" b="0"/>
              <wp:wrapNone/>
              <wp:docPr id="80" name="Taisnstūris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5130E4F" id="Taisnstūris 80" o:spid="_x0000_s1026" style="position:absolute;margin-left:152.25pt;margin-top:450pt;width:.1pt;height:.1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T/Yy9sAAAALAQAADwAA&#10;AGRycy9kb3ducmV2LnhtbEyPTU7DMBCF90jcwRokNojaNKWEEKdClTgApRJbJx7ikHgcxW4Tbs/A&#10;Bpbz5tP7KXeLH8QZp9gF0nC3UiCQmmA7ajUc315ucxAxGbJmCIQavjDCrrq8KE1hw0yveD6kVrAJ&#10;xcJocCmNhZSxcehNXIURiX8fYfIm8Tm10k5mZnM/yLVSW+lNR5zgzIh7h01/OHkNn/n7JvduPt5s&#10;me73fVbTmGl9fbU8P4FIuKQ/GH7qc3WouFMdTmSjGDRkanPPqIZHpXgUE6w8gKh/lTXIqpT/N1Tf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JE/2Mv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 w:rsidR="005F1DB1">
      <w:rPr>
        <w:noProof/>
        <w:lang w:bidi="lv-LV"/>
      </w:rPr>
      <mc:AlternateContent>
        <mc:Choice Requires="wps">
          <w:drawing>
            <wp:anchor distT="0" distB="0" distL="114300" distR="114300" simplePos="0" relativeHeight="251702272" behindDoc="1" locked="1" layoutInCell="1" allowOverlap="1" wp14:anchorId="42150712" wp14:editId="3BBD2457">
              <wp:simplePos x="0" y="0"/>
              <wp:positionH relativeFrom="column">
                <wp:posOffset>962043</wp:posOffset>
              </wp:positionH>
              <wp:positionV relativeFrom="page">
                <wp:posOffset>6362700</wp:posOffset>
              </wp:positionV>
              <wp:extent cx="0" cy="6350"/>
              <wp:effectExtent l="0" t="0" r="0" b="0"/>
              <wp:wrapNone/>
              <wp:docPr id="95" name="Brīvforma 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4220C2" id="Brīvforma 95" o:spid="_x0000_s1026" style="position:absolute;margin-left:75.75pt;margin-top:501pt;width:0;height:.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" path="m,l,1,,2,,4,,xe" fillcolor="#8ed6ef [1300]" strokecolor="#8ed6ef [1300]" strokeweight="0">
              <v:path arrowok="t" o:connecttype="custom" o:connectlocs="0,0;0,1588;0,3175;0,6350;0,0" o:connectangles="0,0,0,0,0"/>
              <w10:wrap anchory="page"/>
              <w10:anchorlock/>
            </v:shape>
          </w:pict>
        </mc:Fallback>
      </mc:AlternateContent>
    </w:r>
    <w:r w:rsidR="005F1DB1">
      <w:rPr>
        <w:noProof/>
        <w:lang w:bidi="lv-LV"/>
      </w:rPr>
      <mc:AlternateContent>
        <mc:Choice Requires="wpg">
          <w:drawing>
            <wp:anchor distT="0" distB="0" distL="114300" distR="114300" simplePos="0" relativeHeight="251614208" behindDoc="1" locked="1" layoutInCell="1" allowOverlap="1" wp14:anchorId="6227FF89" wp14:editId="3383141F">
              <wp:simplePos x="0" y="0"/>
              <wp:positionH relativeFrom="page">
                <wp:posOffset>4339590</wp:posOffset>
              </wp:positionH>
              <wp:positionV relativeFrom="page">
                <wp:posOffset>6840220</wp:posOffset>
              </wp:positionV>
              <wp:extent cx="2834640" cy="2724785"/>
              <wp:effectExtent l="0" t="0" r="3810" b="0"/>
              <wp:wrapNone/>
              <wp:docPr id="187" name="Piezīmju dublēšana" descr="Piezīmju dublēšanas attēls" title="Piezīmju dublēšanas attēl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4640" cy="2724785"/>
                        <a:chOff x="0" y="0"/>
                        <a:chExt cx="3387725" cy="3308350"/>
                      </a:xfrm>
                    </wpg:grpSpPr>
                    <wps:wsp>
                      <wps:cNvPr id="188" name="Brīvforma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Attēls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69F040" id="Piezīmju dublēšana" o:spid="_x0000_s1026" alt="Virsraksts: Piezīmju dublēšanas attēls - apraksts: Piezīmju dublēšanas attēls" style="position:absolute;margin-left:341.7pt;margin-top:538.6pt;width:223.2pt;height:214.55pt;z-index:-251702272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">
              <v:shape id="Brīvforma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ttēls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90B8A" w14:textId="77777777" w:rsidR="00036AE5" w:rsidRDefault="00036AE5">
      <w:pPr>
        <w:spacing w:after="0"/>
      </w:pPr>
      <w:r>
        <w:separator/>
      </w:r>
    </w:p>
  </w:footnote>
  <w:footnote w:type="continuationSeparator" w:id="0">
    <w:p w14:paraId="1C8973D3" w14:textId="77777777" w:rsidR="00036AE5" w:rsidRDefault="00036A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E4FAF" w14:textId="77777777" w:rsidR="005F1DB1" w:rsidRDefault="005F1DB1">
    <w:pPr>
      <w:pStyle w:val="Galvene"/>
    </w:pPr>
    <w:r>
      <w:rPr>
        <w:noProof/>
        <w:lang w:bidi="lv-LV"/>
      </w:rPr>
      <w:drawing>
        <wp:anchor distT="0" distB="0" distL="114300" distR="114300" simplePos="0" relativeHeight="251696128" behindDoc="1" locked="1" layoutInCell="1" allowOverlap="1" wp14:anchorId="701E95F3" wp14:editId="606B815D">
          <wp:simplePos x="0" y="0"/>
          <wp:positionH relativeFrom="column">
            <wp:posOffset>-38100</wp:posOffset>
          </wp:positionH>
          <wp:positionV relativeFrom="page">
            <wp:posOffset>447675</wp:posOffset>
          </wp:positionV>
          <wp:extent cx="6931025" cy="9144000"/>
          <wp:effectExtent l="0" t="0" r="3175" b="0"/>
          <wp:wrapNone/>
          <wp:docPr id="1" name="Faktūra" descr="Fona faktū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ktūra" descr="Fona faktūr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15232" behindDoc="1" locked="1" layoutInCell="1" allowOverlap="1" wp14:anchorId="174EB0D1" wp14:editId="40E20835">
              <wp:simplePos x="0" y="0"/>
              <wp:positionH relativeFrom="column">
                <wp:posOffset>6858126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11" name="Brīvform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04B133" id="Brīvforma 11" o:spid="_x0000_s1026" style="position:absolute;margin-left:540pt;margin-top:136.5pt;width:0;height:.35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16256" behindDoc="1" locked="1" layoutInCell="1" allowOverlap="1" wp14:anchorId="3A61C1A1" wp14:editId="534E184D">
              <wp:simplePos x="0" y="0"/>
              <wp:positionH relativeFrom="column">
                <wp:posOffset>6858126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12" name="Brīv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FC4FF3" id="Brīvforma 12" o:spid="_x0000_s1026" style="position:absolute;margin-left:540pt;margin-top:66.75pt;width:1.25pt;height:439.85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288,4769898;15875,4946502;14288,5119924;15875,5199475;12700,5266299;12700,5288573;14288,5463586;14288,5476314;14288,5524045;7938,5570185;6350,5584504;1588,5570185;1588,5554274;3175,5552683;7938,5509726;7938,5492224;9525,5485860;6350,5439721;6350,5288573;7938,4641025;15875,4060300;12700,3073864;12700,3148642;12700,3288652;14288,3878923;12700,3923472;9525,4014161;12700,4246450;14288,4462830;12700,4625115;7938,4158944;7938,3683227;6350,2952946;6350,1802633;7938,1842409;7938,2166978;9525,2645878;1588,2257667;3175,2100155;6350,1801042;7938,1128038;7938,1320552;9525,1521022;7938,1626029;6350,1801042;3175,1003938;1588,870292;1588,0;3175,396166;6350,561632;6350,631638;7938,862337;1588,478899;0,246609;0,93871;1588,84324;0,71596;0,4773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17280" behindDoc="1" locked="1" layoutInCell="1" allowOverlap="1" wp14:anchorId="76072181" wp14:editId="0A9D4269">
              <wp:simplePos x="0" y="0"/>
              <wp:positionH relativeFrom="column">
                <wp:posOffset>6858126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13" name="Taisnstūri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A7003EB" id="Taisnstūris 13" o:spid="_x0000_s1026" style="position:absolute;margin-left:540pt;margin-top:116.25pt;width:.1pt;height:.1pt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s56/53AAAAA0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21376" behindDoc="1" locked="1" layoutInCell="1" allowOverlap="1" wp14:anchorId="4E096307" wp14:editId="5928D5D0">
              <wp:simplePos x="0" y="0"/>
              <wp:positionH relativeFrom="column">
                <wp:posOffset>-38100</wp:posOffset>
              </wp:positionH>
              <wp:positionV relativeFrom="page">
                <wp:posOffset>771525</wp:posOffset>
              </wp:positionV>
              <wp:extent cx="19050" cy="5579745"/>
              <wp:effectExtent l="0" t="0" r="19050" b="20955"/>
              <wp:wrapNone/>
              <wp:docPr id="19" name="Brīvform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050" cy="5579745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198579" id="Brīvforma 19" o:spid="_x0000_s1026" style="position:absolute;margin-left:-3pt;margin-top:60.75pt;width:1.5pt;height:439.35pt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463,5298133;17463,5347455;17463,5485874;17463,5498602;17463,5506558;17463,5576563;14288,5331544;11113,5040386;11113,4944924;11113,4932195;17463,3770743;14288,4633082;9525,4586942;9525,4306920;9525,4197139;11113,4003033;11113,3912345;9525,3775516;12700,3053188;14288,3479584;17463,3622777;9525,3738922;9525,3492313;9525,3040460;12700,1886963;11113,2836808;6350,2505874;4763,2431095;6350,2291084;11113,1890145;9525,0;14288,9546;14288,25456;12700,27048;9525,70005;9525,87507;9525,89098;12700,143193;12700,214789;9525,878249;11113,1357149;12700,1880598;4763,1703994;4763,1622851;6350,1567165;4763,1333284;4763,1116904;4763,954618;3175,773241;3175,491629;3175,442307;3175,364346;6350,299114;4763,284795;4763,116145;3175,100235;4763,42958;9525,6364" o:connectangles="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28544" behindDoc="1" locked="1" layoutInCell="1" allowOverlap="1" wp14:anchorId="0E9F7757" wp14:editId="16B1F1DD">
              <wp:simplePos x="0" y="0"/>
              <wp:positionH relativeFrom="column">
                <wp:posOffset>6848601</wp:posOffset>
              </wp:positionH>
              <wp:positionV relativeFrom="page">
                <wp:posOffset>4524375</wp:posOffset>
              </wp:positionV>
              <wp:extent cx="12700" cy="3175"/>
              <wp:effectExtent l="0" t="0" r="25400" b="15875"/>
              <wp:wrapNone/>
              <wp:docPr id="28" name="Brīvform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AAF32A" id="Brīvforma 28" o:spid="_x0000_s1026" style="position:absolute;margin-left:539.25pt;margin-top:356.25pt;width:1pt;height:.25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" path="m5,l7,,8,,7,2,,2,5,xe" fillcolor="#8ed6ef [1300]" strokecolor="#8ed6ef [1300]" strokeweight="0">
              <v:path arrowok="t" o:connecttype="custom" o:connectlocs="7938,0;11113,0;12700,0;11113,3175;0,3175;7938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29568" behindDoc="1" locked="1" layoutInCell="1" allowOverlap="1" wp14:anchorId="43987A09" wp14:editId="4B8E8170">
              <wp:simplePos x="0" y="0"/>
              <wp:positionH relativeFrom="column">
                <wp:posOffset>6810500</wp:posOffset>
              </wp:positionH>
              <wp:positionV relativeFrom="page">
                <wp:posOffset>4524375</wp:posOffset>
              </wp:positionV>
              <wp:extent cx="34925" cy="4445"/>
              <wp:effectExtent l="0" t="0" r="22225" b="14605"/>
              <wp:wrapNone/>
              <wp:docPr id="29" name="Brīvform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B55213" id="Brīvforma 29" o:spid="_x0000_s1026" style="position:absolute;margin-left:536.25pt;margin-top:356.25pt;width:2.75pt;height:.35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" path="m18,r4,l1,3r,l,3r2,l5,3,9,2r4,l18,xe" fillcolor="#8ed6ef [1300]" strokecolor="#8ed6ef [1300]" strokeweight="0">
              <v:path arrowok="t" o:connecttype="custom" o:connectlocs="28575,0;34925,0;1588,4445;1588,4445;0,4445;3175,4445;7938,4445;14288,2963;20638,2963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0592" behindDoc="1" locked="1" layoutInCell="1" allowOverlap="1" wp14:anchorId="35087B2F" wp14:editId="216A7738">
              <wp:simplePos x="0" y="0"/>
              <wp:positionH relativeFrom="column">
                <wp:posOffset>6772400</wp:posOffset>
              </wp:positionH>
              <wp:positionV relativeFrom="page">
                <wp:posOffset>4533900</wp:posOffset>
              </wp:positionV>
              <wp:extent cx="20320" cy="0"/>
              <wp:effectExtent l="0" t="0" r="17780" b="19050"/>
              <wp:wrapNone/>
              <wp:docPr id="30" name="Brīvform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992A1B" id="Brīvforma 30" o:spid="_x0000_s1026" style="position:absolute;margin-left:533.25pt;margin-top:357pt;width:1.6pt;height:0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" path="m8,r5,l12,,11,,9,,7,,5,,3,,,,2,,5,,8,xe" fillcolor="#8ed6ef [1300]" strokecolor="#8ed6ef [1300]" strokeweight="0">
              <v:path arrowok="t" o:connecttype="custom" o:connectlocs="12505,0;20320,0;18757,0;17194,0;14068,0;10942,0;7815,0;4689,0;0,0;3126,0;7815,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1616" behindDoc="1" locked="1" layoutInCell="1" allowOverlap="1" wp14:anchorId="0C6C5B37" wp14:editId="33F4057A">
              <wp:simplePos x="0" y="0"/>
              <wp:positionH relativeFrom="column">
                <wp:posOffset>5686530</wp:posOffset>
              </wp:positionH>
              <wp:positionV relativeFrom="page">
                <wp:posOffset>4533900</wp:posOffset>
              </wp:positionV>
              <wp:extent cx="4445" cy="0"/>
              <wp:effectExtent l="0" t="0" r="0" b="0"/>
              <wp:wrapNone/>
              <wp:docPr id="31" name="Brīv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DAF0CB" id="Brīvforma 31" o:spid="_x0000_s1026" style="position:absolute;margin-left:447.75pt;margin-top:357pt;width:.35pt;height:0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Zl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2640" behindDoc="1" locked="1" layoutInCell="1" allowOverlap="1" wp14:anchorId="3382F183" wp14:editId="41780069">
              <wp:simplePos x="0" y="0"/>
              <wp:positionH relativeFrom="column">
                <wp:posOffset>-38100</wp:posOffset>
              </wp:positionH>
              <wp:positionV relativeFrom="page">
                <wp:posOffset>4533900</wp:posOffset>
              </wp:positionV>
              <wp:extent cx="6805295" cy="15875"/>
              <wp:effectExtent l="0" t="0" r="14605" b="22225"/>
              <wp:wrapNone/>
              <wp:docPr id="32" name="Brīvform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52BB47" id="Brīvforma 32" o:spid="_x0000_s1026" style="position:absolute;margin-left:-3pt;margin-top:357pt;width:535.85pt;height:1.25pt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794,14288;2494314,3175;2840346,12700;2427030,12700;2064978,12700;1989684,12700;2430234,3175;1975266,12700;1858320,15875;1398546,14288;1291212,14288;1070136,14288;1440198,3175;3564449,9525;3059820,12700;2982924,12700;2966904,9525;3812759,3175;5903369,3175;5565347,7938;5256161,9525;5142419,7938;4937363,9525;5613407,3175;41652,1588;41652,3175;67284,7938;102528,7938;115344,7938;144180,7938;197046,7938;286758,6350;990036,7938;820224,14288;583128,14288;511038,14288;450162,14288;387684,12700;241902,12700;129762,14288;76896,14288;22428,9525;0,7938;11214,1588;4927751,1588;4878089,6350;4626575,7938;4584923,7938;4408703,7938;4112333,7938;4099517,1588;4245299,3175;6555383,1588;6689951,0;6705971,0;6773255,0;6805295,1588;6321491,3175;6124445,6350;6037937,6350;5920991,6350;6465671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3664" behindDoc="1" locked="1" layoutInCell="1" allowOverlap="1" wp14:anchorId="33B4A379" wp14:editId="33F01EF1">
              <wp:simplePos x="0" y="0"/>
              <wp:positionH relativeFrom="column">
                <wp:posOffset>5991335</wp:posOffset>
              </wp:positionH>
              <wp:positionV relativeFrom="page">
                <wp:posOffset>4533900</wp:posOffset>
              </wp:positionV>
              <wp:extent cx="1270" cy="1270"/>
              <wp:effectExtent l="0" t="0" r="0" b="0"/>
              <wp:wrapNone/>
              <wp:docPr id="33" name="Taisnstūris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FB02679" id="Taisnstūris 33" o:spid="_x0000_s1026" style="position:absolute;margin-left:471.75pt;margin-top:357pt;width:.1pt;height:.1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Afn4TV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4688" behindDoc="1" locked="1" layoutInCell="1" allowOverlap="1" wp14:anchorId="1DDFD00E" wp14:editId="2E3D6E05">
              <wp:simplePos x="0" y="0"/>
              <wp:positionH relativeFrom="column">
                <wp:posOffset>38101</wp:posOffset>
              </wp:positionH>
              <wp:positionV relativeFrom="page">
                <wp:posOffset>4543425</wp:posOffset>
              </wp:positionV>
              <wp:extent cx="6350" cy="0"/>
              <wp:effectExtent l="0" t="0" r="0" b="0"/>
              <wp:wrapNone/>
              <wp:docPr id="34" name="Brīvforma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C70545" id="Brīvforma 34" o:spid="_x0000_s1026" style="position:absolute;margin-left:3pt;margin-top:357.75pt;width:.5pt;height:0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tP2Q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5712" behindDoc="1" locked="1" layoutInCell="1" allowOverlap="1" wp14:anchorId="05B293DB" wp14:editId="2EDEEA76">
              <wp:simplePos x="0" y="0"/>
              <wp:positionH relativeFrom="column">
                <wp:posOffset>-28575</wp:posOffset>
              </wp:positionH>
              <wp:positionV relativeFrom="page">
                <wp:posOffset>3600450</wp:posOffset>
              </wp:positionV>
              <wp:extent cx="12700" cy="0"/>
              <wp:effectExtent l="0" t="0" r="25400" b="19050"/>
              <wp:wrapNone/>
              <wp:docPr id="35" name="Brīvform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DEC0F1" id="Brīvforma 35" o:spid="_x0000_s1026" style="position:absolute;margin-left:-2.25pt;margin-top:283.5pt;width:1pt;height:0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" path="m8,l4,,3,,1,,,,1,,4,,8,xe" fillcolor="#8ed6ef [1300]" strokecolor="#8ed6ef [1300]" strokeweight="0">
              <v:path arrowok="t" o:connecttype="custom" o:connectlocs="12700,0;6350,0;4763,0;1588,0;0,0;1588,0;6350,0;12700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6736" behindDoc="1" locked="1" layoutInCell="1" allowOverlap="1" wp14:anchorId="38D589A8" wp14:editId="730ED53C">
              <wp:simplePos x="0" y="0"/>
              <wp:positionH relativeFrom="column">
                <wp:posOffset>-9524</wp:posOffset>
              </wp:positionH>
              <wp:positionV relativeFrom="page">
                <wp:posOffset>3600450</wp:posOffset>
              </wp:positionV>
              <wp:extent cx="34925" cy="4445"/>
              <wp:effectExtent l="0" t="0" r="22225" b="14605"/>
              <wp:wrapNone/>
              <wp:docPr id="36" name="Brīvforma 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151777" id="Brīvforma 36" o:spid="_x0000_s1026" style="position:absolute;margin-left:-.75pt;margin-top:283.5pt;width:2.75pt;height:.35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" path="m21,r,l22,1r-2,l17,1r-4,l9,3,4,3,,3,21,xe" fillcolor="#8ed6ef [1300]" strokecolor="#8ed6ef [1300]" strokeweight="0">
              <v:path arrowok="t" o:connecttype="custom" o:connectlocs="33338,0;33338,0;34925,1482;31750,1482;26988,1482;20638,1482;14288,4445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1B174B85" wp14:editId="67B8F65F">
              <wp:simplePos x="0" y="0"/>
              <wp:positionH relativeFrom="column">
                <wp:posOffset>38101</wp:posOffset>
              </wp:positionH>
              <wp:positionV relativeFrom="page">
                <wp:posOffset>3600450</wp:posOffset>
              </wp:positionV>
              <wp:extent cx="20320" cy="1270"/>
              <wp:effectExtent l="0" t="0" r="17780" b="17780"/>
              <wp:wrapNone/>
              <wp:docPr id="37" name="Brīvform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918641" id="Brīvforma 37" o:spid="_x0000_s1026" style="position:absolute;margin-left:3pt;margin-top:283.5pt;width:1.6pt;height:.1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" path="m13,l11,1,7,1,5,1,,1r1,l2,,3,,6,,7,r3,l13,xe" fillcolor="#8ed6ef [1300]" strokecolor="#8ed6ef [1300]" strokeweight="0">
              <v:path arrowok="t" o:connecttype="custom" o:connectlocs="20320,0;17194,1270;10942,1270;7815,1270;0,1270;1563,127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8784" behindDoc="1" locked="1" layoutInCell="1" allowOverlap="1" wp14:anchorId="3DD0782C" wp14:editId="019F0BC7">
              <wp:simplePos x="0" y="0"/>
              <wp:positionH relativeFrom="column">
                <wp:posOffset>1143022</wp:posOffset>
              </wp:positionH>
              <wp:positionV relativeFrom="page">
                <wp:posOffset>3600450</wp:posOffset>
              </wp:positionV>
              <wp:extent cx="4445" cy="0"/>
              <wp:effectExtent l="0" t="0" r="0" b="0"/>
              <wp:wrapNone/>
              <wp:docPr id="38" name="Brīvforma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BE801E" id="Brīvforma 38" o:spid="_x0000_s1026" style="position:absolute;margin-left:90pt;margin-top:283.5pt;width:.35pt;height:0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39808" behindDoc="1" locked="1" layoutInCell="1" allowOverlap="1" wp14:anchorId="4D9371F6" wp14:editId="2C87CBB4">
              <wp:simplePos x="0" y="0"/>
              <wp:positionH relativeFrom="column">
                <wp:posOffset>66677</wp:posOffset>
              </wp:positionH>
              <wp:positionV relativeFrom="page">
                <wp:posOffset>3590925</wp:posOffset>
              </wp:positionV>
              <wp:extent cx="6805295" cy="17145"/>
              <wp:effectExtent l="0" t="0" r="14605" b="20955"/>
              <wp:wrapNone/>
              <wp:docPr id="39" name="Brīvforma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7145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DE8650" id="Brīvforma 39" o:spid="_x0000_s1026" style="position:absolute;margin-left:5.25pt;margin-top:282.75pt;width:535.85pt;height:1.35pt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60,10910;826632,12469;325206,17145;115344,17145;108936,14028;91314,17145;1602,14028;150588,14028;653616,10910;711288,7793;1549134,7793;1691712,6235;1872738,12469;1161450,12469;893916,12469;1278396,6235;2476692,7793;2728206,6235;2654514,12469;2403000,14028;1919196,7793;2018520,7793;2201148,6235;2249208,6235;3836789,3117;3836789,7793;2992536,10910;3228030,6235;3745475,4676;4727501,3117;4738715,3117;4815611,4676;4375061,10910;3904073,4676;4085099,4676;6026723,0;6234983,0;6302267,3117;6353531,0;6432029,4676;6656309,3117;6678737,3117;6726797,3117;6784469,6235;6805295,7793;6784469,12469;6770051,12469;6765245,10910;6723593,7793;6699563,7793;6688349,6235;6641891,10910;6581015,7793;6315083,6235;5855309,0;5578163,0;5768801,0;5144021,7793;4886099,4676;5203295,4676;5422769,3117;5578163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0832" behindDoc="1" locked="1" layoutInCell="1" allowOverlap="1" wp14:anchorId="709E7574" wp14:editId="0A0CE4C5">
              <wp:simplePos x="0" y="0"/>
              <wp:positionH relativeFrom="column">
                <wp:posOffset>838216</wp:posOffset>
              </wp:positionH>
              <wp:positionV relativeFrom="page">
                <wp:posOffset>3590925</wp:posOffset>
              </wp:positionV>
              <wp:extent cx="1270" cy="1270"/>
              <wp:effectExtent l="0" t="0" r="0" b="0"/>
              <wp:wrapNone/>
              <wp:docPr id="40" name="Taisnstūris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FF7F3B3" id="Taisnstūris 40" o:spid="_x0000_s1026" style="position:absolute;margin-left:66pt;margin-top:282.75pt;width:.1pt;height:.1pt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k4K6Y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2BB11656" wp14:editId="43B2A0A2">
              <wp:simplePos x="0" y="0"/>
              <wp:positionH relativeFrom="column">
                <wp:posOffset>6781925</wp:posOffset>
              </wp:positionH>
              <wp:positionV relativeFrom="page">
                <wp:posOffset>3590925</wp:posOffset>
              </wp:positionV>
              <wp:extent cx="6350" cy="0"/>
              <wp:effectExtent l="0" t="0" r="0" b="0"/>
              <wp:wrapNone/>
              <wp:docPr id="41" name="Brīvforma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86DF90" id="Brīvforma 41" o:spid="_x0000_s1026" style="position:absolute;margin-left:534pt;margin-top:282.75pt;width:.5pt;height:0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36C933F4" wp14:editId="5FDAEDF5">
              <wp:simplePos x="0" y="0"/>
              <wp:positionH relativeFrom="column">
                <wp:posOffset>6848601</wp:posOffset>
              </wp:positionH>
              <wp:positionV relativeFrom="page">
                <wp:posOffset>2647950</wp:posOffset>
              </wp:positionV>
              <wp:extent cx="12700" cy="1270"/>
              <wp:effectExtent l="0" t="0" r="25400" b="17780"/>
              <wp:wrapNone/>
              <wp:docPr id="42" name="Brīvform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1270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1651E8" id="Brīvforma 42" o:spid="_x0000_s1026" style="position:absolute;margin-left:539.25pt;margin-top:208.5pt;width:1pt;height:.1pt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" path="m5,l7,,8,,7,,3,1,,1,3,,5,xe" fillcolor="#8ed6ef [1300]" strokecolor="#8ed6ef [1300]" strokeweight="0">
              <v:path arrowok="t" o:connecttype="custom" o:connectlocs="7938,0;11113,0;12700,0;11113,0;4763,1270;0,1270;4763,0;7938,0" o:connectangles="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3904" behindDoc="1" locked="1" layoutInCell="1" allowOverlap="1" wp14:anchorId="6CE7B36E" wp14:editId="0FDB8497">
              <wp:simplePos x="0" y="0"/>
              <wp:positionH relativeFrom="column">
                <wp:posOffset>6810500</wp:posOffset>
              </wp:positionH>
              <wp:positionV relativeFrom="page">
                <wp:posOffset>2647950</wp:posOffset>
              </wp:positionV>
              <wp:extent cx="34925" cy="3175"/>
              <wp:effectExtent l="0" t="0" r="22225" b="15875"/>
              <wp:wrapNone/>
              <wp:docPr id="43" name="Brīvforma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3175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F2B29A" id="Brīvforma 43" o:spid="_x0000_s1026" style="position:absolute;margin-left:536.25pt;margin-top:208.5pt;width:2.75pt;height:.25pt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" path="m18,r4,l1,2r,l,2r2,l5,2,9,1,13,r5,xe" fillcolor="#8ed6ef [1300]" strokecolor="#8ed6ef [1300]" strokeweight="0">
              <v:path arrowok="t" o:connecttype="custom" o:connectlocs="28575,0;34925,0;1588,3175;1588,3175;0,3175;3175,3175;7938,3175;14288,1588;20638,0;28575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4928" behindDoc="1" locked="1" layoutInCell="1" allowOverlap="1" wp14:anchorId="737A519F" wp14:editId="369A2684">
              <wp:simplePos x="0" y="0"/>
              <wp:positionH relativeFrom="column">
                <wp:posOffset>6772400</wp:posOffset>
              </wp:positionH>
              <wp:positionV relativeFrom="page">
                <wp:posOffset>2647950</wp:posOffset>
              </wp:positionV>
              <wp:extent cx="20320" cy="1270"/>
              <wp:effectExtent l="0" t="0" r="17780" b="17780"/>
              <wp:wrapNone/>
              <wp:docPr id="44" name="Brīvforma 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1270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FA4487" id="Brīvforma 44" o:spid="_x0000_s1026" style="position:absolute;margin-left:533.25pt;margin-top:208.5pt;width:1.6pt;height:.1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" path="m8,r5,1l12,1r-1,l9,1,7,1,5,1,3,1,,1r2,l5,1,8,xe" fillcolor="#8ed6ef [1300]" strokecolor="#8ed6ef [1300]" strokeweight="0">
              <v:path arrowok="t" o:connecttype="custom" o:connectlocs="12505,0;20320,1270;18757,1270;17194,1270;14068,1270;10942,1270;7815,1270;4689,1270;0,1270;3126,1270;7815,1270;12505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5952" behindDoc="1" locked="1" layoutInCell="1" allowOverlap="1" wp14:anchorId="52C46334" wp14:editId="531EA625">
              <wp:simplePos x="0" y="0"/>
              <wp:positionH relativeFrom="column">
                <wp:posOffset>5686530</wp:posOffset>
              </wp:positionH>
              <wp:positionV relativeFrom="page">
                <wp:posOffset>2647950</wp:posOffset>
              </wp:positionV>
              <wp:extent cx="4445" cy="0"/>
              <wp:effectExtent l="0" t="0" r="0" b="0"/>
              <wp:wrapNone/>
              <wp:docPr id="45" name="Brīvforma 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0EC59D" id="Brīvforma 45" o:spid="_x0000_s1026" style="position:absolute;margin-left:447.75pt;margin-top:208.5pt;width:.35pt;height:0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Zl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" path="m2,l3,,,,2,xe" fillcolor="#8ed6ef [1300]" strokecolor="#8ed6ef [1300]" strokeweight="0">
              <v:path arrowok="t" o:connecttype="custom" o:connectlocs="2963,0;4445,0;0,0;2963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6976" behindDoc="1" locked="1" layoutInCell="1" allowOverlap="1" wp14:anchorId="59D8B4A1" wp14:editId="6996607F">
              <wp:simplePos x="0" y="0"/>
              <wp:positionH relativeFrom="column">
                <wp:posOffset>-38100</wp:posOffset>
              </wp:positionH>
              <wp:positionV relativeFrom="page">
                <wp:posOffset>2647950</wp:posOffset>
              </wp:positionV>
              <wp:extent cx="6805295" cy="15875"/>
              <wp:effectExtent l="0" t="0" r="14605" b="22225"/>
              <wp:wrapNone/>
              <wp:docPr id="46" name="Brīvforma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100FE8" id="Brīvforma 46" o:spid="_x0000_s1026" style="position:absolute;margin-left:-3pt;margin-top:208.5pt;width:535.85pt;height:1.2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794,14288;2952486,6350;2757042,12700;2084202,12700;1986480,12700;1992888,6350;1826280,6350;1917594,11113;1411362,14288;1371312,14288;1169460,12700;991638,14288;3841595,7938;3255264,11113;3014964,12700;2970108,12700;3194388,6350;3937715,4763;5908175,6350;5488451,7938;5232131,7938;5097563,7938;4940567,1588;5685497,1588;35244,1588;40050,4763;81702,6350;104130,7938;116946,7938;163404,6350;224280,6350;538272,7938;916344,12700;605556,14288;541476,14288;487008,14288;454968,14288;368460,12700;150588,12700;113742,12700;54468,12700;16020,7938;0,6350;20826,1588;4882895,7938;4825223,7938;4608953,7938;4570505,7938;4262921,7938;3960143,7938;4202045,1588;4552883,0;6689951,0;6696359,0;6712379,0;6803693,0;6654707,0;6151679,4763;6094007,6350;6036335,6350;5978663,1588;6480089,0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8000" behindDoc="1" locked="1" layoutInCell="1" allowOverlap="1" wp14:anchorId="4900EA70" wp14:editId="432E9FA8">
              <wp:simplePos x="0" y="0"/>
              <wp:positionH relativeFrom="column">
                <wp:posOffset>5991335</wp:posOffset>
              </wp:positionH>
              <wp:positionV relativeFrom="page">
                <wp:posOffset>2657475</wp:posOffset>
              </wp:positionV>
              <wp:extent cx="1270" cy="1270"/>
              <wp:effectExtent l="0" t="0" r="0" b="0"/>
              <wp:wrapNone/>
              <wp:docPr id="47" name="Taisnstūris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98457A8" id="Taisnstūris 47" o:spid="_x0000_s1026" style="position:absolute;margin-left:471.75pt;margin-top:209.25pt;width:.1pt;height:.1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D7dI4p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49024" behindDoc="1" locked="1" layoutInCell="1" allowOverlap="1" wp14:anchorId="6EAFC91E" wp14:editId="68C382FA">
              <wp:simplePos x="0" y="0"/>
              <wp:positionH relativeFrom="column">
                <wp:posOffset>38101</wp:posOffset>
              </wp:positionH>
              <wp:positionV relativeFrom="page">
                <wp:posOffset>2657475</wp:posOffset>
              </wp:positionV>
              <wp:extent cx="6350" cy="0"/>
              <wp:effectExtent l="0" t="0" r="0" b="0"/>
              <wp:wrapNone/>
              <wp:docPr id="48" name="Brīvforma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E27BB9" id="Brīvforma 48" o:spid="_x0000_s1026" style="position:absolute;margin-left:3pt;margin-top:209.25pt;width:.5pt;height:0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tP2Q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" path="m,l4,,3,,2,,,xe" fillcolor="#8ed6ef [1300]" strokecolor="#8ed6ef [1300]" strokeweight="0">
              <v:path arrowok="t" o:connecttype="custom" o:connectlocs="0,0;6350,0;4763,0;3175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0048" behindDoc="1" locked="1" layoutInCell="1" allowOverlap="1" wp14:anchorId="2F848D0F" wp14:editId="0B2442EE">
              <wp:simplePos x="0" y="0"/>
              <wp:positionH relativeFrom="column">
                <wp:posOffset>-28575</wp:posOffset>
              </wp:positionH>
              <wp:positionV relativeFrom="page">
                <wp:posOffset>1714500</wp:posOffset>
              </wp:positionV>
              <wp:extent cx="12700" cy="3175"/>
              <wp:effectExtent l="0" t="0" r="25400" b="15875"/>
              <wp:wrapNone/>
              <wp:docPr id="49" name="Brīvforma 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3175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06BE97" id="Brīvforma 49" o:spid="_x0000_s1026" style="position:absolute;margin-left:-2.25pt;margin-top:135pt;width:1pt;height:.2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" path="m8,l4,2,3,2,,2,4,,8,xe" fillcolor="#8ed6ef [1300]" strokecolor="#8ed6ef [1300]" strokeweight="0">
              <v:path arrowok="t" o:connecttype="custom" o:connectlocs="12700,0;6350,3175;4763,3175;0,3175;6350,0;12700,0" o:connectangles="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1072" behindDoc="1" locked="1" layoutInCell="1" allowOverlap="1" wp14:anchorId="09286D12" wp14:editId="6EECFF63">
              <wp:simplePos x="0" y="0"/>
              <wp:positionH relativeFrom="column">
                <wp:posOffset>-9524</wp:posOffset>
              </wp:positionH>
              <wp:positionV relativeFrom="page">
                <wp:posOffset>1714500</wp:posOffset>
              </wp:positionV>
              <wp:extent cx="34925" cy="4445"/>
              <wp:effectExtent l="0" t="0" r="22225" b="14605"/>
              <wp:wrapNone/>
              <wp:docPr id="50" name="Brīvforma 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445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CEEEB8" id="Brīvforma 50" o:spid="_x0000_s1026" style="position:absolute;margin-left:-.75pt;margin-top:135pt;width:2.75pt;height:.3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" path="m21,r,l22,,20,,17,,13,1,9,1,4,3,,3,21,xe" fillcolor="#8ed6ef [1300]" strokecolor="#8ed6ef [1300]" strokeweight="0">
              <v:path arrowok="t" o:connecttype="custom" o:connectlocs="33338,0;33338,0;34925,0;31750,0;26988,0;20638,1482;14288,1482;6350,4445;0,4445;33338,0" o:connectangles="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150E6D7B" wp14:editId="658ACC8A">
              <wp:simplePos x="0" y="0"/>
              <wp:positionH relativeFrom="column">
                <wp:posOffset>38101</wp:posOffset>
              </wp:positionH>
              <wp:positionV relativeFrom="page">
                <wp:posOffset>1714500</wp:posOffset>
              </wp:positionV>
              <wp:extent cx="20320" cy="0"/>
              <wp:effectExtent l="0" t="0" r="17780" b="19050"/>
              <wp:wrapNone/>
              <wp:docPr id="51" name="Brīvforma 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8A8592" id="Brīvforma 51" o:spid="_x0000_s1026" style="position:absolute;margin-left:3pt;margin-top:135pt;width:1.6pt;height:0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" path="m13,l11,,9,,5,,,,1,,2,,3,,6,,7,r3,l13,xe" fillcolor="#8ed6ef [1300]" strokecolor="#8ed6ef [1300]" strokeweight="0">
              <v:path arrowok="t" o:connecttype="custom" o:connectlocs="20320,0;17194,0;14068,0;7815,0;0,0;1563,0;3126,0;4689,0;9378,0;10942,0;15631,0;20320,0" o:connectangles="0,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3120" behindDoc="1" locked="1" layoutInCell="1" allowOverlap="1" wp14:anchorId="18D5C791" wp14:editId="5C55BBB3">
              <wp:simplePos x="0" y="0"/>
              <wp:positionH relativeFrom="column">
                <wp:posOffset>1143022</wp:posOffset>
              </wp:positionH>
              <wp:positionV relativeFrom="page">
                <wp:posOffset>1714500</wp:posOffset>
              </wp:positionV>
              <wp:extent cx="4445" cy="0"/>
              <wp:effectExtent l="0" t="0" r="0" b="0"/>
              <wp:wrapNone/>
              <wp:docPr id="52" name="Brīvforma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E4F744" id="Brīvforma 52" o:spid="_x0000_s1026" style="position:absolute;margin-left:90pt;margin-top:135pt;width:.35pt;height:0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" path="m3,l1,,,,3,xe" fillcolor="#8ed6ef [1300]" strokecolor="#8ed6ef [1300]" strokeweight="0">
              <v:path arrowok="t" o:connecttype="custom" o:connectlocs="4445,0;1482,0;0,0;4445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4144" behindDoc="1" locked="1" layoutInCell="1" allowOverlap="1" wp14:anchorId="600E9A71" wp14:editId="2B47C7C7">
              <wp:simplePos x="0" y="0"/>
              <wp:positionH relativeFrom="column">
                <wp:posOffset>66677</wp:posOffset>
              </wp:positionH>
              <wp:positionV relativeFrom="page">
                <wp:posOffset>1704975</wp:posOffset>
              </wp:positionV>
              <wp:extent cx="6805295" cy="15875"/>
              <wp:effectExtent l="0" t="0" r="14605" b="22225"/>
              <wp:wrapNone/>
              <wp:docPr id="53" name="Brīvforma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295" cy="15875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AB889A" id="Brīvforma 53" o:spid="_x0000_s1026" style="position:absolute;margin-left:5.25pt;margin-top:134.25pt;width:535.85pt;height:1.25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60,9525;826632,14288;325206,15875;115344,15875;108936,14288;91314,15875;1602,15875;150588,14288;653616,9525;711288,9525;1603602,7938;1784628,7938;1542726,14288;1047708,14288;1209510,7938;1457820,7938;2540772,7938;2845152,7938;2601648,12700;2252412,15875;1919196,7938;2076192,9525;2207556,7938;3771107,3175;3836789,3175;3839993,9525;2939670,12700;3239244,6350;3745475,3175;4727501,1588;4738715,3175;4815611,3175;4375061,12700;3846401,6350;4038641,3175;4948577,0;6222167,1588;6292655,1588;6353531,1588;6417611,3175;6563393,3175;6675533,1588;6726797,1588;6781265,6350;6803693,7938;6798887,12700;6757235,14288;6763643,12700;6747623,7938;6705971,6350;6689951,7938;6669125,7938;6617861,9525;6534557,9525;5823269,7938;5962643,1588;5698313,1588;5546123,9525;4831631,3175;4946975,0;5406749,1588;5512481,1588" o:connectangles="0,0,0,0,0,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5168" behindDoc="1" locked="1" layoutInCell="1" allowOverlap="1" wp14:anchorId="7BC7F841" wp14:editId="418BC315">
              <wp:simplePos x="0" y="0"/>
              <wp:positionH relativeFrom="column">
                <wp:posOffset>838216</wp:posOffset>
              </wp:positionH>
              <wp:positionV relativeFrom="page">
                <wp:posOffset>1714500</wp:posOffset>
              </wp:positionV>
              <wp:extent cx="1270" cy="1270"/>
              <wp:effectExtent l="0" t="0" r="0" b="0"/>
              <wp:wrapNone/>
              <wp:docPr id="54" name="Taisnstūris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0002469" id="Taisnstūris 54" o:spid="_x0000_s1026" style="position:absolute;margin-left:66pt;margin-top:135pt;width:.1pt;height:.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6192" behindDoc="1" locked="1" layoutInCell="1" allowOverlap="1" wp14:anchorId="29C7E501" wp14:editId="74A9322C">
              <wp:simplePos x="0" y="0"/>
              <wp:positionH relativeFrom="column">
                <wp:posOffset>6781925</wp:posOffset>
              </wp:positionH>
              <wp:positionV relativeFrom="page">
                <wp:posOffset>1704975</wp:posOffset>
              </wp:positionV>
              <wp:extent cx="6350" cy="0"/>
              <wp:effectExtent l="0" t="0" r="0" b="0"/>
              <wp:wrapNone/>
              <wp:docPr id="55" name="Brīvforma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33270A" id="Brīvforma 55" o:spid="_x0000_s1026" style="position:absolute;margin-left:534pt;margin-top:134.25pt;width:.5pt;height:0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" path="m,l2,,3,,4,,,xe" fillcolor="#8ed6ef [1300]" strokecolor="#8ed6ef [1300]" strokeweight="0">
              <v:path arrowok="t" o:connecttype="custom" o:connectlocs="0,0;3175,0;4763,0;6350,0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19F6C7E2" wp14:editId="2B5EF35B">
              <wp:simplePos x="0" y="0"/>
              <wp:positionH relativeFrom="column">
                <wp:posOffset>5867508</wp:posOffset>
              </wp:positionH>
              <wp:positionV relativeFrom="page">
                <wp:posOffset>762000</wp:posOffset>
              </wp:positionV>
              <wp:extent cx="17145" cy="5586095"/>
              <wp:effectExtent l="0" t="0" r="20955" b="14605"/>
              <wp:wrapNone/>
              <wp:docPr id="60" name="Brīvforma 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1A6BAD" id="Brīvforma 60" o:spid="_x0000_s1026" style="position:absolute;margin-left:462pt;margin-top:60pt;width:1.35pt;height:43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0910,1591;15586,15910;12469,31821;10910,33412;6235,76369;9352,93871;6235,95462;10910,149557;10910,221153;6235,884611;9352,1427151;10910,1891731;10910,2825664;12469,3326837;12469,3484349;15586,3912335;12469,4668073;12469,4849450;17145,5318803;17145,5434947;15586,5493815;17145,5506544;17145,5581322;15586,5586095;12469,5188338;10910,5024463;10910,4954457;9352,4720576;9352,4458057;9352,4265543;6235,4065073;9352,3960066;9352,3783462;9352,3754823;9352,3498668;6235,3046816;4676,2653833;3117,2491548;4676,2439044;4676,2264031;3117,1711945;4676,1630802;6235,1573525;4676,1245774;3117,1093035;3117,946661;3117,779603;3117,497991;3117,448670;3117,370709;6235,305477;4676,291158;3117,122509;3117,106599;4676,49322;9352,12728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74AAC41F" wp14:editId="5632BFD6">
              <wp:simplePos x="0" y="0"/>
              <wp:positionH relativeFrom="column">
                <wp:posOffset>4886415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62" name="Brīvforma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29A680" id="Brīvforma 62" o:spid="_x0000_s1026" style="position:absolute;margin-left:384.75pt;margin-top:66.75pt;width:1.3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117,0;4676,396166;6235,561632;6235,631638;10910,859154;9352,1128038;10910,1320552;10910,1521022;9352,1626029;9352,1802633;10910,1829681;9352,2087427;10910,2539279;12469,2932262;15586,3094547;12469,3147051;12469,3322064;15586,3872559;12469,3952111;10910,4012570;15586,4338730;15586,4493060;15586,4633070;17145,4769898;17145,4946502;15586,5119924;17145,5199475;12469,5266299;12469,5288573;15586,5463586;15586,5476314;15586,5524045;10910,5570185;6235,5584504;3117,5570185;4676,5554274;6235,5552683;10910,5509726;9352,5492224;10910,5485860;6235,5439721;6235,5288573;9352,4639434;6235,4017343;6235,3344338;6235,2658606;4676,2098564;4676,2100155;4676,1266457;4676,890975;3117,478899;0,246609;0,93871;3117,84324;0,71596;3117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73F66834" wp14:editId="4F088F92">
              <wp:simplePos x="0" y="0"/>
              <wp:positionH relativeFrom="column">
                <wp:posOffset>4886415</wp:posOffset>
              </wp:positionH>
              <wp:positionV relativeFrom="page">
                <wp:posOffset>1476375</wp:posOffset>
              </wp:positionV>
              <wp:extent cx="3175" cy="0"/>
              <wp:effectExtent l="0" t="0" r="0" b="0"/>
              <wp:wrapNone/>
              <wp:docPr id="63" name="Brīvforma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4F1741B" id="Brīvforma 63" o:spid="_x0000_s1026" style="position:absolute;margin-left:384.75pt;margin-top:116.25pt;width:.25pt;height:0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" path="m,l2,,,,,xe" fillcolor="#8ed6ef [1300]" strokecolor="#8ed6ef [1300]" strokeweight="0">
              <v:path arrowok="t" o:connecttype="custom" o:connectlocs="0,0;3175,0;0,0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1678B779" wp14:editId="302351DC">
              <wp:simplePos x="0" y="0"/>
              <wp:positionH relativeFrom="column">
                <wp:posOffset>3895797</wp:posOffset>
              </wp:positionH>
              <wp:positionV relativeFrom="page">
                <wp:posOffset>762000</wp:posOffset>
              </wp:positionV>
              <wp:extent cx="17145" cy="5581015"/>
              <wp:effectExtent l="0" t="0" r="20955" b="19685"/>
              <wp:wrapNone/>
              <wp:docPr id="69" name="Brīvforma 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1015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F9D88E6" id="Brīvforma 69" o:spid="_x0000_s1026" style="position:absolute;margin-left:306.75pt;margin-top:60pt;width:1.35pt;height:439.4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0910,0;14028,4773;14028,28637;12469,30228;7793,65229;7793,84320;7793,90684;10910,128866;10910,219550;7793,730241;7793,1358662;10910,1885263;10910,2628232;14028,3321881;12469,3479384;17145,3772117;12469,4634406;14028,4780773;17145,5307373;14028,5375784;17145,5487150;17145,5499877;17145,5581015;14028,5581015;14028,5328056;10910,5035323;10910,4949412;7793,4825319;6235,4449857;7793,4292354;7793,4118942;10910,3982121;7793,3792799;7793,3767344;7793,3495294;7793,3150060;4676,2792098;6235,2504138;4676,2432546;6235,2297316;1559,1705487;4676,1624349;6235,1568666;4676,1334798;4676,1118430;4676,956155;1559,846380;1559,660240;1559,475691;1559,396144;4676,334097;4676,299097;4676,192504;1559,109775;1559,57274;6235,14318;10910,0" o:connectangles="0,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5608218A" wp14:editId="10FB82F4">
              <wp:simplePos x="0" y="0"/>
              <wp:positionH relativeFrom="column">
                <wp:posOffset>2914704</wp:posOffset>
              </wp:positionH>
              <wp:positionV relativeFrom="page">
                <wp:posOffset>1733550</wp:posOffset>
              </wp:positionV>
              <wp:extent cx="0" cy="4445"/>
              <wp:effectExtent l="0" t="0" r="0" b="0"/>
              <wp:wrapNone/>
              <wp:docPr id="71" name="Brīvforma 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445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2B463A" id="Brīvforma 71" o:spid="_x0000_s1026" style="position:absolute;margin-left:229.5pt;margin-top:136.5pt;width:0;height: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" path="m,l,3,,2,,xe" fillcolor="#8ed6ef [1300]" strokecolor="#8ed6ef [1300]" strokeweight="0">
              <v:path arrowok="t" o:connecttype="custom" o:connectlocs="0,0;0,4445;0,2963;0,0" o:connectangles="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7456" behindDoc="1" locked="1" layoutInCell="1" allowOverlap="1" wp14:anchorId="1BDB79A0" wp14:editId="4DD59E54">
              <wp:simplePos x="0" y="0"/>
              <wp:positionH relativeFrom="column">
                <wp:posOffset>2914704</wp:posOffset>
              </wp:positionH>
              <wp:positionV relativeFrom="page">
                <wp:posOffset>847725</wp:posOffset>
              </wp:positionV>
              <wp:extent cx="17145" cy="5586095"/>
              <wp:effectExtent l="0" t="0" r="20955" b="14605"/>
              <wp:wrapNone/>
              <wp:docPr id="72" name="Brīvforma 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145" cy="5586095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009894" id="Brīvforma 72" o:spid="_x0000_s1026" style="position:absolute;margin-left:229.5pt;margin-top:66.75pt;width:1.35pt;height:439.8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117,0;4676,396166;6235,561632;6235,631638;7793,863928;7793,1128038;7793,1320552;7793,1521022;7793,1626029;6235,1802633;7793,1831272;7793,2087427;7793,2539279;10910,2932262;12469,3094547;10910,3147051;12469,3322064;14028,3875741;12469,3956884;10910,4012570;12469,4246450;12469,4462830;12469,4625115;14028,4734896;14028,4919455;14028,5105605;14028,5185156;12469,5247206;12469,5282209;12469,5388808;14028,5471541;14028,5524045;10910,5567003;7793,5586095;3117,5573367;3117,5552683;4676,5551092;7793,5516090;7793,5496998;7793,5490633;6235,5436538;4676,5363351;7793,4701484;7793,4158944;6235,3692773;6235,2754067;3117,2257667;4676,2100155;3117,1672169;3117,918022;4676,736645;0,267292;0,149557;0,92280;0,79551;0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68480" behindDoc="1" locked="1" layoutInCell="1" allowOverlap="1" wp14:anchorId="1727E6FE" wp14:editId="70D55604">
              <wp:simplePos x="0" y="0"/>
              <wp:positionH relativeFrom="column">
                <wp:posOffset>2924229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73" name="Taisnstūris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43807CD" id="Taisnstūris 73" o:spid="_x0000_s1026" style="position:absolute;margin-left:230.25pt;margin-top:116.25pt;width:.1pt;height:.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Cdbu52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4351DD0D" wp14:editId="369A1078">
              <wp:simplePos x="0" y="0"/>
              <wp:positionH relativeFrom="column">
                <wp:posOffset>1933611</wp:posOffset>
              </wp:positionH>
              <wp:positionV relativeFrom="page">
                <wp:posOffset>771525</wp:posOffset>
              </wp:positionV>
              <wp:extent cx="15875" cy="5579745"/>
              <wp:effectExtent l="0" t="0" r="22225" b="20955"/>
              <wp:wrapNone/>
              <wp:docPr id="79" name="Brīvforma 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79745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AF1A17" id="Brīvforma 79" o:spid="_x0000_s1026" style="position:absolute;margin-left:152.25pt;margin-top:60.75pt;width:1.25pt;height:439.3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700,6364;12700,25456;9525,27048;6350,70005;7938,87507;6350,89098;9525,143193;9525,214789;6350,878249;7938,1492387;9525,2041293;9525,2832035;12700,3400033;12700,3477993;12700,4049173;14288,4688768;14288,4900375;15875,5320407;15875,5485874;14288,5492238;15875,5504967;14288,5574972;14288,5454054;9525,5040386;7938,4992655;9525,4940151;6350,4711042;6350,4380108;7938,4228960;7938,4001442;7938,3958485;7938,3777107;6350,3732558;7938,3450946;7938,3040460;4763,2502691;4763,2461325;4763,2432686;4763,2264037;4763,1705585;4763,1627625;6350,1563983;0,1151906;0,1053262;1588,938708;1588,773241;0,491629;1588,442307;1588,364346;4763,299114;4763,284795;1588,116145;1588,100235;1588,42958;7938,6364;12700,0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4F768FC7" wp14:editId="1276AA60">
              <wp:simplePos x="0" y="0"/>
              <wp:positionH relativeFrom="column">
                <wp:posOffset>6848601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1" name="Brīvforma 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EC93BD" id="Brīvforma 81" o:spid="_x0000_s1026" style="position:absolute;margin-left:539.25pt;margin-top:61.5pt;width:.35pt;height:2.3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" path="m2,l3,17r,l3,19r,-4l2,12,2,8,,4,2,xe" fillcolor="#8ed6ef [1300]" strokecolor="#8ed6ef [1300]" strokeweight="0">
              <v:path arrowok="t" o:connecttype="custom" o:connectlocs="2963,0;4445,26703;4445,26703;4445,29845;4445,23562;2963,18849;2963,12566;0,6283;2963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6D72D99F" wp14:editId="6A13A42B">
              <wp:simplePos x="0" y="0"/>
              <wp:positionH relativeFrom="column">
                <wp:posOffset>6858126</wp:posOffset>
              </wp:positionH>
              <wp:positionV relativeFrom="page">
                <wp:posOffset>819150</wp:posOffset>
              </wp:positionV>
              <wp:extent cx="0" cy="15875"/>
              <wp:effectExtent l="0" t="0" r="19050" b="22225"/>
              <wp:wrapNone/>
              <wp:docPr id="82" name="Brīvforma 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875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A9D1D8" id="Brīvforma 82" o:spid="_x0000_s1026" style="position:absolute;margin-left:540pt;margin-top:64.5pt;width:0;height:1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" path="m,l,1,,3,,6,,9r,1l,9,,7,,3,,1,,xe" fillcolor="#8ed6ef [1300]" strokecolor="#8ed6ef [1300]" strokeweight="0">
              <v:path arrowok="t" o:connecttype="custom" o:connectlocs="0,0;0,1588;0,4763;0,9525;0,14288;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5648" behindDoc="1" locked="1" layoutInCell="1" allowOverlap="1" wp14:anchorId="0E8DE5C2" wp14:editId="74B3F8AC">
              <wp:simplePos x="0" y="0"/>
              <wp:positionH relativeFrom="column">
                <wp:posOffset>-28575</wp:posOffset>
              </wp:positionH>
              <wp:positionV relativeFrom="page">
                <wp:posOffset>819150</wp:posOffset>
              </wp:positionV>
              <wp:extent cx="1270" cy="6350"/>
              <wp:effectExtent l="0" t="0" r="0" b="0"/>
              <wp:wrapNone/>
              <wp:docPr id="83" name="Brīvforma 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350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88C9DA" id="Brīvforma 83" o:spid="_x0000_s1026" style="position:absolute;margin-left:-2.25pt;margin-top:64.5pt;width:.1pt;height: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" path="m1,l,4,,3,,1,1,xe" fillcolor="#8ed6ef [1300]" strokecolor="#8ed6ef [1300]" strokeweight="0">
              <v:path arrowok="t" o:connecttype="custom" o:connectlocs="1270,0;0,6350;0,4763;0,1588;127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6672" behindDoc="1" locked="1" layoutInCell="1" allowOverlap="1" wp14:anchorId="3757DD57" wp14:editId="40D31A03">
              <wp:simplePos x="0" y="0"/>
              <wp:positionH relativeFrom="column">
                <wp:posOffset>5867508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4" name="Brīvforma 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1F52EF1" id="Brīvforma 84" o:spid="_x0000_s1026" style="position:absolute;margin-left:462pt;margin-top:64.5pt;width:0;height:.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7696" behindDoc="1" locked="1" layoutInCell="1" allowOverlap="1" wp14:anchorId="7D99C2E6" wp14:editId="0ED6DB48">
              <wp:simplePos x="0" y="0"/>
              <wp:positionH relativeFrom="column">
                <wp:posOffset>4886415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5" name="Brīvforma 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BFCA8C" id="Brīvforma 85" o:spid="_x0000_s1026" style="position:absolute;margin-left:384.75pt;margin-top:61.5pt;width:.35pt;height:2.3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" path="m,l3,17r-1,l2,19r,-4l2,12,,8,,4,,xe" fillcolor="#8ed6ef [1300]" strokecolor="#8ed6ef [1300]" strokeweight="0">
              <v:path arrowok="t" o:connecttype="custom" o:connectlocs="0,0;4445,26703;2963,26703;2963,29845;2963,23562;2963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8720" behindDoc="1" locked="1" layoutInCell="1" allowOverlap="1" wp14:anchorId="63A71805" wp14:editId="1C5160DE">
              <wp:simplePos x="0" y="0"/>
              <wp:positionH relativeFrom="column">
                <wp:posOffset>4886415</wp:posOffset>
              </wp:positionH>
              <wp:positionV relativeFrom="page">
                <wp:posOffset>819150</wp:posOffset>
              </wp:positionV>
              <wp:extent cx="1270" cy="15875"/>
              <wp:effectExtent l="0" t="0" r="17780" b="22225"/>
              <wp:wrapNone/>
              <wp:docPr id="86" name="Brīvforma 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15875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1C5C5F" id="Brīvforma 86" o:spid="_x0000_s1026" style="position:absolute;margin-left:384.75pt;margin-top:64.5pt;width:.1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" path="m,l,1,1,3,,6,1,9r,1l,9,,7,,3,,1,,xe" fillcolor="#8ed6ef [1300]" strokecolor="#8ed6ef [1300]" strokeweight="0">
              <v:path arrowok="t" o:connecttype="custom" o:connectlocs="0,0;0,1588;1270,4763;0,9525;1270,14288;1270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79744" behindDoc="1" locked="1" layoutInCell="1" allowOverlap="1" wp14:anchorId="78FDF172" wp14:editId="4124A996">
              <wp:simplePos x="0" y="0"/>
              <wp:positionH relativeFrom="column">
                <wp:posOffset>3895797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87" name="Brīvforma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9BDBEF" id="Brīvforma 87" o:spid="_x0000_s1026" style="position:absolute;margin-left:306.75pt;margin-top:64.5pt;width:0;height: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0768" behindDoc="1" locked="1" layoutInCell="1" allowOverlap="1" wp14:anchorId="368AAD0B" wp14:editId="011D58C4">
              <wp:simplePos x="0" y="0"/>
              <wp:positionH relativeFrom="column">
                <wp:posOffset>2914704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88" name="Brīvforma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76B25F" id="Brīvforma 88" o:spid="_x0000_s1026" style="position:absolute;margin-left:229.5pt;margin-top:61.5pt;width:.35pt;height:2.3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" path="m,l3,17r,l3,19r,-4l1,12,1,8,,4,,xe" fillcolor="#8ed6ef [1300]" strokecolor="#8ed6ef [1300]" strokeweight="0">
              <v:path arrowok="t" o:connecttype="custom" o:connectlocs="0,0;4445,26703;4445,26703;4445,29845;4445,23562;1482,18849;1482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1792" behindDoc="1" locked="1" layoutInCell="1" allowOverlap="1" wp14:anchorId="5DE2FB8B" wp14:editId="67D8E101">
              <wp:simplePos x="0" y="0"/>
              <wp:positionH relativeFrom="column">
                <wp:posOffset>2914704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89" name="Brīvforma 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87BBC6" id="Brīvforma 89" o:spid="_x0000_s1026" style="position:absolute;margin-left:229.5pt;margin-top:64.5pt;width:.25pt;height:1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" path="m2,r,1l2,3r,3l2,9r,1l2,9,2,7,,3,2,1,2,xe" fillcolor="#8ed6ef [1300]" strokecolor="#8ed6ef [1300]" strokeweight="0">
              <v:path arrowok="t" o:connecttype="custom" o:connectlocs="3175,0;3175,1588;3175,4763;3175,9525;3175,14288;3175,15875;3175,14288;3175,11113;0,4763;3175,1588;3175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2816" behindDoc="1" locked="1" layoutInCell="1" allowOverlap="1" wp14:anchorId="063CE30C" wp14:editId="68DEE440">
              <wp:simplePos x="0" y="0"/>
              <wp:positionH relativeFrom="column">
                <wp:posOffset>1933611</wp:posOffset>
              </wp:positionH>
              <wp:positionV relativeFrom="page">
                <wp:posOffset>819150</wp:posOffset>
              </wp:positionV>
              <wp:extent cx="0" cy="6350"/>
              <wp:effectExtent l="0" t="0" r="0" b="0"/>
              <wp:wrapNone/>
              <wp:docPr id="90" name="Brīvforma 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50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4263F9" id="Brīvforma 90" o:spid="_x0000_s1026" style="position:absolute;margin-left:152.25pt;margin-top:64.5pt;width:0;height: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" path="m,l,4,,3,,1,,xe" fillcolor="#8ed6ef [1300]" strokecolor="#8ed6ef [1300]" strokeweight="0">
              <v:path arrowok="t" o:connecttype="custom" o:connectlocs="0,0;0,6350;0,4763;0,1588;0,0" o:connectangles="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3840" behindDoc="1" locked="1" layoutInCell="1" allowOverlap="1" wp14:anchorId="49E7617D" wp14:editId="4C93C403">
              <wp:simplePos x="0" y="0"/>
              <wp:positionH relativeFrom="column">
                <wp:posOffset>942993</wp:posOffset>
              </wp:positionH>
              <wp:positionV relativeFrom="page">
                <wp:posOffset>781050</wp:posOffset>
              </wp:positionV>
              <wp:extent cx="4445" cy="29845"/>
              <wp:effectExtent l="0" t="0" r="14605" b="27305"/>
              <wp:wrapNone/>
              <wp:docPr id="91" name="Brīvforma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" cy="29845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34D2BB" id="Brīvforma 91" o:spid="_x0000_s1026" style="position:absolute;margin-left:74.25pt;margin-top:61.5pt;width:.35pt;height:2.3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" path="m,l3,17r-2,l1,19r,-4l1,12,,8,,4,,xe" fillcolor="#8ed6ef [1300]" strokecolor="#8ed6ef [1300]" strokeweight="0">
              <v:path arrowok="t" o:connecttype="custom" o:connectlocs="0,0;4445,26703;1482,26703;1482,29845;1482,23562;1482,18849;0,12566;0,6283;0,0" o:connectangles="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4864" behindDoc="1" locked="1" layoutInCell="1" allowOverlap="1" wp14:anchorId="5BD38B7E" wp14:editId="5D9B49E5">
              <wp:simplePos x="0" y="0"/>
              <wp:positionH relativeFrom="column">
                <wp:posOffset>942993</wp:posOffset>
              </wp:positionH>
              <wp:positionV relativeFrom="page">
                <wp:posOffset>819150</wp:posOffset>
              </wp:positionV>
              <wp:extent cx="3175" cy="15875"/>
              <wp:effectExtent l="0" t="0" r="15875" b="22225"/>
              <wp:wrapNone/>
              <wp:docPr id="92" name="Brīvforma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" cy="15875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658069" id="Brīvforma 92" o:spid="_x0000_s1026" style="position:absolute;margin-left:74.25pt;margin-top:64.5pt;width:.25pt;height:1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" path="m,l,1,,3,,6,,9r2,1l,9,,7,,3,,1,,xe" fillcolor="#8ed6ef [1300]" strokecolor="#8ed6ef [1300]" strokeweight="0">
              <v:path arrowok="t" o:connecttype="custom" o:connectlocs="0,0;0,1588;0,4763;0,9525;0,14288;3175,15875;0,14288;0,11113;0,4763;0,1588;0,0" o:connectangles="0,0,0,0,0,0,0,0,0,0,0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5888" behindDoc="1" locked="1" layoutInCell="1" allowOverlap="1" wp14:anchorId="296ED054" wp14:editId="1B3ADCD7">
              <wp:simplePos x="0" y="0"/>
              <wp:positionH relativeFrom="column">
                <wp:posOffset>942993</wp:posOffset>
              </wp:positionH>
              <wp:positionV relativeFrom="page">
                <wp:posOffset>847725</wp:posOffset>
              </wp:positionV>
              <wp:extent cx="15875" cy="5586095"/>
              <wp:effectExtent l="0" t="0" r="22225" b="14605"/>
              <wp:wrapNone/>
              <wp:docPr id="93" name="Brīvforma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875" cy="5586095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1011E9" id="Brīvforma 93" o:spid="_x0000_s1026" style="position:absolute;margin-left:74.25pt;margin-top:66.75pt;width:1.25pt;height:439.8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588,0;4763,396166;6350,561632;6350,631638;7938,865519;7938,1128038;7938,1320552;11113,1521022;7938,1626029;7938,1802633;7938,1824908;7938,2006285;7938,2321308;11113,2755658;12700,3077046;12700,3148642;12700,3283879;14288,3875741;12700,3956884;11113,4012570;12700,4338730;14288,4493060;14288,4637843;15875,4769898;15875,4946502;14288,5119924;15875,5199475;12700,5266299;12700,5288573;14288,5463586;14288,5476314;14288,5524045;11113,5570185;6350,5584504;1588,5570185;4763,5554274;6350,5552683;11113,5509726;7938,5492224;11113,5485860;6350,5439721;6350,5288573;7938,4641025;7938,4087348;6350,3538444;6350,2750885;4763,2179707;4763,2100155;1588,1530568;1588,890975;1588,679368;0,257746;0,93871;1588,87506;0,74778;1588,4773" o:connectangles="0,0,0,0,0,0,0,0,0,0,0,0,0,0,0,0,0,0,0,0,0,0,0,0,0,0,0,0,0,0,0,0,0,0,0,0,0,0,0,0,0,0,0,0,0,0,0,0,0,0,0,0,0,0,0,0"/>
              <o:lock v:ext="edit" verticies="t"/>
              <w10:wrap anchory="page"/>
              <w10:anchorlock/>
            </v:shape>
          </w:pict>
        </mc:Fallback>
      </mc:AlternateContent>
    </w:r>
    <w:r>
      <w:rPr>
        <w:noProof/>
        <w:lang w:bidi="lv-LV"/>
      </w:rPr>
      <mc:AlternateContent>
        <mc:Choice Requires="wps">
          <w:drawing>
            <wp:anchor distT="0" distB="0" distL="114300" distR="114300" simplePos="0" relativeHeight="251686912" behindDoc="1" locked="1" layoutInCell="1" allowOverlap="1" wp14:anchorId="3C36F208" wp14:editId="22EFF327">
              <wp:simplePos x="0" y="0"/>
              <wp:positionH relativeFrom="column">
                <wp:posOffset>952518</wp:posOffset>
              </wp:positionH>
              <wp:positionV relativeFrom="page">
                <wp:posOffset>1476375</wp:posOffset>
              </wp:positionV>
              <wp:extent cx="1270" cy="1270"/>
              <wp:effectExtent l="0" t="0" r="0" b="0"/>
              <wp:wrapNone/>
              <wp:docPr id="94" name="Taisnstūris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" cy="127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449EB97" id="Taisnstūris 94" o:spid="_x0000_s1026" style="position:absolute;margin-left:75pt;margin-top:116.25pt;width:.1pt;height:.1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" fillcolor="#8ed6ef [1300]" strokecolor="#8ed6ef [1300]" strokeweight="0">
              <w10:wrap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20983"/>
    <w:multiLevelType w:val="hybridMultilevel"/>
    <w:tmpl w:val="4CCA3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123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.01.2026"/>
    <w:docVar w:name="MonthEndA" w:val="28.02.2026"/>
    <w:docVar w:name="MonthEndB" w:val="31.12.2025"/>
    <w:docVar w:name="MonthStart" w:val="01.01.2026"/>
    <w:docVar w:name="MonthStartA" w:val="01.02.2026"/>
    <w:docVar w:name="MonthStartB" w:val="01.12.2025"/>
  </w:docVars>
  <w:rsids>
    <w:rsidRoot w:val="006C0F26"/>
    <w:rsid w:val="00036AE5"/>
    <w:rsid w:val="000851A2"/>
    <w:rsid w:val="000E7F53"/>
    <w:rsid w:val="00115511"/>
    <w:rsid w:val="00141533"/>
    <w:rsid w:val="00272ADA"/>
    <w:rsid w:val="004341E1"/>
    <w:rsid w:val="004562B5"/>
    <w:rsid w:val="0048634D"/>
    <w:rsid w:val="004D048B"/>
    <w:rsid w:val="00521169"/>
    <w:rsid w:val="005F1DB1"/>
    <w:rsid w:val="00626195"/>
    <w:rsid w:val="00644DC3"/>
    <w:rsid w:val="00692A5F"/>
    <w:rsid w:val="006B5A63"/>
    <w:rsid w:val="006C0F26"/>
    <w:rsid w:val="006D52F3"/>
    <w:rsid w:val="00700E7F"/>
    <w:rsid w:val="00717D76"/>
    <w:rsid w:val="007635B6"/>
    <w:rsid w:val="008A57DD"/>
    <w:rsid w:val="0093355F"/>
    <w:rsid w:val="00947A17"/>
    <w:rsid w:val="009E340F"/>
    <w:rsid w:val="00A823E2"/>
    <w:rsid w:val="00AF5697"/>
    <w:rsid w:val="00B41633"/>
    <w:rsid w:val="00C60875"/>
    <w:rsid w:val="00CB32D6"/>
    <w:rsid w:val="00D4469A"/>
    <w:rsid w:val="00D828F8"/>
    <w:rsid w:val="00DA742E"/>
    <w:rsid w:val="00E57071"/>
    <w:rsid w:val="00EA09D3"/>
    <w:rsid w:val="00F1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B3FB71"/>
  <w15:docId w15:val="{3CF8292B-A1CA-4AA1-B1D3-F1BE7BD73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lv-LV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link w:val="Virsraksts1Rakstz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uiPriority w:val="1"/>
    <w:unhideWhenUsed/>
    <w:qFormat/>
    <w:pPr>
      <w:spacing w:after="0"/>
    </w:pPr>
  </w:style>
  <w:style w:type="paragraph" w:styleId="Balonteksts">
    <w:name w:val="Balloon Text"/>
    <w:basedOn w:val="Parasts"/>
    <w:link w:val="BalontekstsRakstz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Pr>
      <w:rFonts w:ascii="Tahoma" w:hAnsi="Tahoma" w:cs="Tahoma"/>
      <w:sz w:val="16"/>
      <w:szCs w:val="16"/>
    </w:rPr>
  </w:style>
  <w:style w:type="paragraph" w:customStyle="1" w:styleId="Dienas">
    <w:name w:val="Dienas"/>
    <w:basedOn w:val="Parasts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umi">
    <w:name w:val="Datumi"/>
    <w:basedOn w:val="Parasts"/>
    <w:uiPriority w:val="2"/>
    <w:qFormat/>
    <w:pPr>
      <w:jc w:val="right"/>
    </w:pPr>
    <w:rPr>
      <w:b/>
    </w:rPr>
  </w:style>
  <w:style w:type="paragraph" w:customStyle="1" w:styleId="Piezmes">
    <w:name w:val="Piezīmes"/>
    <w:basedOn w:val="Parasts"/>
    <w:uiPriority w:val="10"/>
    <w:qFormat/>
    <w:pPr>
      <w:spacing w:after="20" w:line="552" w:lineRule="auto"/>
    </w:pPr>
  </w:style>
  <w:style w:type="character" w:styleId="Vietturateksts">
    <w:name w:val="Placeholder Text"/>
    <w:basedOn w:val="Noklusjumarindkopasfonts"/>
    <w:uiPriority w:val="99"/>
    <w:semiHidden/>
    <w:rPr>
      <w:color w:val="808080"/>
    </w:rPr>
  </w:style>
  <w:style w:type="paragraph" w:customStyle="1" w:styleId="Mnesis">
    <w:name w:val="Mēnesis"/>
    <w:basedOn w:val="Parasts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Gads">
    <w:name w:val="Gads"/>
    <w:basedOn w:val="Parasts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Prombtnesmneudatumi">
    <w:name w:val="Prombūtnes mēnešu datumi"/>
    <w:basedOn w:val="Parasts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Prombtnesmnei">
    <w:name w:val="Prombūtnes mēneši"/>
    <w:basedOn w:val="Parasts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Prombtnesmneugadi">
    <w:name w:val="Prombūtnes mēnešu gadi"/>
    <w:basedOn w:val="Parasts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Galvene">
    <w:name w:val="header"/>
    <w:basedOn w:val="Parasts"/>
    <w:link w:val="GalveneRakstz"/>
    <w:uiPriority w:val="99"/>
    <w:unhideWhenUsed/>
    <w:pPr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</w:style>
  <w:style w:type="paragraph" w:styleId="Kjene">
    <w:name w:val="footer"/>
    <w:basedOn w:val="Parasts"/>
    <w:link w:val="KjeneRakstz"/>
    <w:uiPriority w:val="99"/>
    <w:unhideWhenUsed/>
    <w:pPr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</w:style>
  <w:style w:type="paragraph" w:styleId="Nosaukums">
    <w:name w:val="Title"/>
    <w:basedOn w:val="Parasts"/>
    <w:link w:val="NosaukumsRakstz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ienastumas">
    <w:name w:val="Dienas — tumšas"/>
    <w:basedOn w:val="Parasts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NosaukumsRakstz">
    <w:name w:val="Nosaukums Rakstz."/>
    <w:basedOn w:val="Noklusjumarindkopasfonts"/>
    <w:link w:val="Nosaukums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pakvirsraksts">
    <w:name w:val="Subtitle"/>
    <w:basedOn w:val="Parasts"/>
    <w:link w:val="ApakvirsrakstsRakstz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Virsraksts1Rakstz">
    <w:name w:val="Virsraksts 1 Rakstz."/>
    <w:basedOn w:val="Noklusjumarindkopasfonts"/>
    <w:link w:val="Virsraksts1"/>
    <w:uiPriority w:val="9"/>
    <w:rPr>
      <w:rFonts w:eastAsiaTheme="minorEastAsia" w:cstheme="majorBidi"/>
      <w:b/>
      <w:caps/>
      <w:sz w:val="36"/>
      <w:szCs w:val="32"/>
    </w:rPr>
  </w:style>
  <w:style w:type="paragraph" w:styleId="Sarakstarindkopa">
    <w:name w:val="List Paragraph"/>
    <w:basedOn w:val="Parasts"/>
    <w:uiPriority w:val="34"/>
    <w:qFormat/>
    <w:rsid w:val="00E57071"/>
    <w:pPr>
      <w:spacing w:after="200" w:line="276" w:lineRule="auto"/>
      <w:ind w:left="720"/>
      <w:contextualSpacing/>
    </w:pPr>
    <w:rPr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rmuzskola2023\AppData\Roaming\Microsoft\Templates\Akad&#275;miskais%20kalend&#257;rs%20(viens%20m&#275;nesis,%20jebkur&#353;%20gads,%20s&#257;kas%20ar%20pirmdiena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Akadēmiskais kalendārs (viens mēnesis, jebkurš gads, sākas ar pirmdiena)</Template>
  <TotalTime>13</TotalTime>
  <Pages>1</Pages>
  <Words>1679</Words>
  <Characters>958</Characters>
  <Application>Microsoft Office Word</Application>
  <DocSecurity>0</DocSecurity>
  <Lines>7</Lines>
  <Paragraphs>5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Skrmuzskola2023</dc:creator>
  <cp:keywords/>
  <cp:lastModifiedBy>Antra Zuntnere</cp:lastModifiedBy>
  <cp:revision>3</cp:revision>
  <dcterms:created xsi:type="dcterms:W3CDTF">2026-01-12T16:15:00Z</dcterms:created>
  <dcterms:modified xsi:type="dcterms:W3CDTF">2026-01-12T16:50:00Z</dcterms:modified>
  <cp:version/>
</cp:coreProperties>
</file>