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Galvenes satura tabula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521169" w14:paraId="753C8407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1B4081D7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Pirmdiena</w:t>
            </w:r>
          </w:p>
        </w:tc>
        <w:tc>
          <w:tcPr>
            <w:tcW w:w="1530" w:type="dxa"/>
            <w:vAlign w:val="center"/>
          </w:tcPr>
          <w:p w14:paraId="14C1D2D9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Otrdiena</w:t>
            </w:r>
          </w:p>
        </w:tc>
        <w:tc>
          <w:tcPr>
            <w:tcW w:w="1530" w:type="dxa"/>
            <w:vAlign w:val="center"/>
          </w:tcPr>
          <w:p w14:paraId="6AC29C15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Trešdiena</w:t>
            </w:r>
          </w:p>
        </w:tc>
        <w:tc>
          <w:tcPr>
            <w:tcW w:w="1530" w:type="dxa"/>
            <w:vAlign w:val="center"/>
          </w:tcPr>
          <w:p w14:paraId="46EAB5E2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Ceturtdiena</w:t>
            </w:r>
          </w:p>
        </w:tc>
        <w:tc>
          <w:tcPr>
            <w:tcW w:w="1530" w:type="dxa"/>
            <w:vAlign w:val="center"/>
          </w:tcPr>
          <w:p w14:paraId="35507A4A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Piektdiena</w:t>
            </w:r>
          </w:p>
        </w:tc>
        <w:tc>
          <w:tcPr>
            <w:tcW w:w="1530" w:type="dxa"/>
            <w:vAlign w:val="center"/>
          </w:tcPr>
          <w:p w14:paraId="6B7044E4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Sestdiena</w:t>
            </w:r>
          </w:p>
        </w:tc>
        <w:tc>
          <w:tcPr>
            <w:tcW w:w="1530" w:type="dxa"/>
            <w:vAlign w:val="center"/>
          </w:tcPr>
          <w:p w14:paraId="4D0FE121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Svētdiena</w:t>
            </w:r>
          </w:p>
        </w:tc>
      </w:tr>
    </w:tbl>
    <w:p w14:paraId="2DA206F7" w14:textId="77777777" w:rsidR="00F154D0" w:rsidRPr="00521169" w:rsidRDefault="004562B5">
      <w:pPr>
        <w:pStyle w:val="Bezatstarpm"/>
        <w:rPr>
          <w:sz w:val="2"/>
        </w:rPr>
      </w:pPr>
      <w:r w:rsidRPr="00521169">
        <w:rPr>
          <w:noProof/>
          <w:sz w:val="2"/>
          <w:szCs w:val="2"/>
          <w:lang w:bidi="lv-LV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DA7166C" wp14:editId="6E14178E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āra režģa ilustrācijas tabulas galve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Brīvforma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Brīvforma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Brīvforma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Brīvforma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Brīvforma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Brīvforma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Brīvforma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Faktūra" descr="Fona faktū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6C21F" id="Kalendāra režģa ilustrācijas tabulas galvenes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">
                <v:shape id="Brīvforma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Brīvforma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Brīvforma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Brīvforma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Brīvforma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Brīvforma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Brīvforma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aktūra" o:spid="_x0000_s1034" type="#_x0000_t75" alt="Fona faktūra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8" o:title="Fona faktūra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āra izkārtojuma tabula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521169" w14:paraId="66AE8258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BF2067A" w14:textId="77777777" w:rsidR="00F154D0" w:rsidRPr="00521169" w:rsidRDefault="00F154D0"/>
        </w:tc>
        <w:tc>
          <w:tcPr>
            <w:tcW w:w="346" w:type="dxa"/>
            <w:vAlign w:val="bottom"/>
          </w:tcPr>
          <w:p w14:paraId="4EEF3A81" w14:textId="63DDAAD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pirmdiena</w:instrText>
            </w:r>
            <w:r w:rsidRPr="00521169">
              <w:rPr>
                <w:lang w:bidi="lv-LV"/>
              </w:rPr>
              <w:instrText>" 1 ""</w:instrTex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AA44BF1" w14:textId="77777777" w:rsidR="00F154D0" w:rsidRPr="00521169" w:rsidRDefault="00F154D0"/>
        </w:tc>
        <w:tc>
          <w:tcPr>
            <w:tcW w:w="346" w:type="dxa"/>
            <w:vAlign w:val="bottom"/>
          </w:tcPr>
          <w:p w14:paraId="1C0237AB" w14:textId="0531DE7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otrdiena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=B1+1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C1E49CE" w14:textId="77777777" w:rsidR="00F154D0" w:rsidRPr="00521169" w:rsidRDefault="00F154D0"/>
        </w:tc>
        <w:tc>
          <w:tcPr>
            <w:tcW w:w="346" w:type="dxa"/>
            <w:vAlign w:val="bottom"/>
          </w:tcPr>
          <w:p w14:paraId="51021D88" w14:textId="7C5325C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trešdiena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933BF00" w14:textId="77777777" w:rsidR="00F154D0" w:rsidRPr="00521169" w:rsidRDefault="00F154D0"/>
        </w:tc>
        <w:tc>
          <w:tcPr>
            <w:tcW w:w="346" w:type="dxa"/>
            <w:vAlign w:val="bottom"/>
          </w:tcPr>
          <w:p w14:paraId="31333F9D" w14:textId="61DE610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 </w:instrText>
            </w:r>
            <w:r w:rsidRPr="00521169">
              <w:rPr>
                <w:lang w:bidi="lv-LV"/>
              </w:rPr>
              <w:fldChar w:fldCharType="separate"/>
            </w:r>
            <w:r w:rsidR="00E7763A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345206" w:rsidRPr="00521169">
              <w:rPr>
                <w:noProof/>
                <w:lang w:bidi="lv-LV"/>
              </w:rPr>
              <w:t>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61C30FF" w14:textId="77777777" w:rsidR="00F154D0" w:rsidRPr="00521169" w:rsidRDefault="00F154D0"/>
        </w:tc>
        <w:tc>
          <w:tcPr>
            <w:tcW w:w="346" w:type="dxa"/>
            <w:vAlign w:val="bottom"/>
          </w:tcPr>
          <w:p w14:paraId="52905AA3" w14:textId="435C8C6C" w:rsidR="00F154D0" w:rsidRPr="00521169" w:rsidRDefault="004562B5">
            <w:pPr>
              <w:pStyle w:val="Datumi"/>
            </w:pPr>
            <w:r w:rsidRPr="00FB6C0B">
              <w:rPr>
                <w:color w:val="EE0000"/>
                <w:lang w:bidi="lv-LV"/>
              </w:rPr>
              <w:fldChar w:fldCharType="begin"/>
            </w:r>
            <w:r w:rsidRPr="00FB6C0B">
              <w:rPr>
                <w:color w:val="EE0000"/>
                <w:lang w:bidi="lv-LV"/>
              </w:rPr>
              <w:instrText xml:space="preserve"> IF </w:instrText>
            </w:r>
            <w:r w:rsidRPr="00FB6C0B">
              <w:rPr>
                <w:color w:val="EE0000"/>
                <w:lang w:bidi="lv-LV"/>
              </w:rPr>
              <w:fldChar w:fldCharType="begin"/>
            </w:r>
            <w:r w:rsidRPr="00FB6C0B">
              <w:rPr>
                <w:color w:val="EE0000"/>
                <w:lang w:bidi="lv-LV"/>
              </w:rPr>
              <w:instrText xml:space="preserve"> DocVariable MonthStart \@ dddd </w:instrText>
            </w:r>
            <w:r w:rsidRPr="00FB6C0B">
              <w:rPr>
                <w:color w:val="EE0000"/>
                <w:lang w:bidi="lv-LV"/>
              </w:rPr>
              <w:fldChar w:fldCharType="separate"/>
            </w:r>
            <w:r w:rsidR="00345206">
              <w:rPr>
                <w:color w:val="EE0000"/>
                <w:lang w:bidi="lv-LV"/>
              </w:rPr>
              <w:instrText>ceturtdiena</w:instrText>
            </w:r>
            <w:r w:rsidRPr="00FB6C0B">
              <w:rPr>
                <w:color w:val="EE0000"/>
                <w:lang w:bidi="lv-LV"/>
              </w:rPr>
              <w:fldChar w:fldCharType="end"/>
            </w:r>
            <w:r w:rsidRPr="00FB6C0B">
              <w:rPr>
                <w:color w:val="EE0000"/>
                <w:lang w:bidi="lv-LV"/>
              </w:rPr>
              <w:instrText>= "</w:instrText>
            </w:r>
            <w:r w:rsidR="00C60875" w:rsidRPr="00FB6C0B">
              <w:rPr>
                <w:color w:val="EE0000"/>
                <w:lang w:bidi="lv-LV"/>
              </w:rPr>
              <w:instrText>piektdiena</w:instrText>
            </w:r>
            <w:r w:rsidRPr="00FB6C0B">
              <w:rPr>
                <w:color w:val="EE0000"/>
                <w:lang w:bidi="lv-LV"/>
              </w:rPr>
              <w:instrText xml:space="preserve">" 1 </w:instrText>
            </w:r>
            <w:r w:rsidRPr="00FB6C0B">
              <w:rPr>
                <w:color w:val="EE0000"/>
                <w:lang w:bidi="lv-LV"/>
              </w:rPr>
              <w:fldChar w:fldCharType="begin"/>
            </w:r>
            <w:r w:rsidRPr="00FB6C0B">
              <w:rPr>
                <w:color w:val="EE0000"/>
                <w:lang w:bidi="lv-LV"/>
              </w:rPr>
              <w:instrText xml:space="preserve"> IF </w:instrText>
            </w:r>
            <w:r w:rsidRPr="00FB6C0B">
              <w:rPr>
                <w:color w:val="EE0000"/>
                <w:lang w:bidi="lv-LV"/>
              </w:rPr>
              <w:fldChar w:fldCharType="begin"/>
            </w:r>
            <w:r w:rsidRPr="00FB6C0B">
              <w:rPr>
                <w:color w:val="EE0000"/>
                <w:lang w:bidi="lv-LV"/>
              </w:rPr>
              <w:instrText xml:space="preserve"> =H1 </w:instrText>
            </w:r>
            <w:r w:rsidRPr="00FB6C0B">
              <w:rPr>
                <w:color w:val="EE0000"/>
                <w:lang w:bidi="lv-LV"/>
              </w:rPr>
              <w:fldChar w:fldCharType="separate"/>
            </w:r>
            <w:r w:rsidR="00345206">
              <w:rPr>
                <w:noProof/>
                <w:color w:val="EE0000"/>
                <w:lang w:bidi="lv-LV"/>
              </w:rPr>
              <w:instrText>1</w:instrText>
            </w:r>
            <w:r w:rsidRPr="00FB6C0B">
              <w:rPr>
                <w:color w:val="EE0000"/>
                <w:lang w:bidi="lv-LV"/>
              </w:rPr>
              <w:fldChar w:fldCharType="end"/>
            </w:r>
            <w:r w:rsidRPr="00FB6C0B">
              <w:rPr>
                <w:color w:val="EE0000"/>
                <w:lang w:bidi="lv-LV"/>
              </w:rPr>
              <w:instrText xml:space="preserve"> &lt;&gt; 0 </w:instrText>
            </w:r>
            <w:r w:rsidRPr="00FB6C0B">
              <w:rPr>
                <w:color w:val="EE0000"/>
                <w:lang w:bidi="lv-LV"/>
              </w:rPr>
              <w:fldChar w:fldCharType="begin"/>
            </w:r>
            <w:r w:rsidRPr="00FB6C0B">
              <w:rPr>
                <w:color w:val="EE0000"/>
                <w:lang w:bidi="lv-LV"/>
              </w:rPr>
              <w:instrText xml:space="preserve"> =H1+1 </w:instrText>
            </w:r>
            <w:r w:rsidRPr="00FB6C0B">
              <w:rPr>
                <w:color w:val="EE0000"/>
                <w:lang w:bidi="lv-LV"/>
              </w:rPr>
              <w:fldChar w:fldCharType="separate"/>
            </w:r>
            <w:r w:rsidR="00345206">
              <w:rPr>
                <w:noProof/>
                <w:color w:val="EE0000"/>
                <w:lang w:bidi="lv-LV"/>
              </w:rPr>
              <w:instrText>2</w:instrText>
            </w:r>
            <w:r w:rsidRPr="00FB6C0B">
              <w:rPr>
                <w:color w:val="EE0000"/>
                <w:lang w:bidi="lv-LV"/>
              </w:rPr>
              <w:fldChar w:fldCharType="end"/>
            </w:r>
            <w:r w:rsidRPr="00FB6C0B">
              <w:rPr>
                <w:color w:val="EE0000"/>
                <w:lang w:bidi="lv-LV"/>
              </w:rPr>
              <w:instrText xml:space="preserve"> "" </w:instrText>
            </w:r>
            <w:r w:rsidRPr="00FB6C0B">
              <w:rPr>
                <w:color w:val="EE0000"/>
                <w:lang w:bidi="lv-LV"/>
              </w:rPr>
              <w:fldChar w:fldCharType="separate"/>
            </w:r>
            <w:r w:rsidR="00345206">
              <w:rPr>
                <w:noProof/>
                <w:color w:val="EE0000"/>
                <w:lang w:bidi="lv-LV"/>
              </w:rPr>
              <w:instrText>2</w:instrText>
            </w:r>
            <w:r w:rsidRPr="00FB6C0B">
              <w:rPr>
                <w:color w:val="EE0000"/>
                <w:lang w:bidi="lv-LV"/>
              </w:rPr>
              <w:fldChar w:fldCharType="end"/>
            </w:r>
            <w:r w:rsidRPr="00FB6C0B">
              <w:rPr>
                <w:color w:val="EE0000"/>
                <w:lang w:bidi="lv-LV"/>
              </w:rPr>
              <w:fldChar w:fldCharType="separate"/>
            </w:r>
            <w:r w:rsidR="00345206">
              <w:rPr>
                <w:noProof/>
                <w:color w:val="EE0000"/>
                <w:lang w:bidi="lv-LV"/>
              </w:rPr>
              <w:t>2</w:t>
            </w:r>
            <w:r w:rsidRPr="00FB6C0B">
              <w:rPr>
                <w:color w:val="EE0000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6F1FB4E" w14:textId="77777777" w:rsidR="00F154D0" w:rsidRPr="00521169" w:rsidRDefault="00F154D0"/>
        </w:tc>
        <w:tc>
          <w:tcPr>
            <w:tcW w:w="346" w:type="dxa"/>
            <w:vAlign w:val="bottom"/>
          </w:tcPr>
          <w:p w14:paraId="0C429BE2" w14:textId="5215CC6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262D795" w14:textId="77777777" w:rsidR="00F154D0" w:rsidRPr="00521169" w:rsidRDefault="00F154D0"/>
        </w:tc>
        <w:tc>
          <w:tcPr>
            <w:tcW w:w="334" w:type="dxa"/>
            <w:vAlign w:val="bottom"/>
          </w:tcPr>
          <w:p w14:paraId="54F56EF5" w14:textId="10C4F4A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svētdiena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4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649255DF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FCB65E6" w14:textId="77777777" w:rsidR="00F154D0" w:rsidRPr="00521169" w:rsidRDefault="00F154D0"/>
        </w:tc>
        <w:tc>
          <w:tcPr>
            <w:tcW w:w="346" w:type="dxa"/>
            <w:vAlign w:val="bottom"/>
          </w:tcPr>
          <w:p w14:paraId="49111307" w14:textId="0DA65C2A" w:rsidR="00F154D0" w:rsidRPr="00521169" w:rsidRDefault="004562B5">
            <w:pPr>
              <w:pStyle w:val="Datumi"/>
            </w:pPr>
            <w:r w:rsidRPr="00FB6C0B">
              <w:rPr>
                <w:color w:val="EE0000"/>
                <w:lang w:bidi="lv-LV"/>
              </w:rPr>
              <w:fldChar w:fldCharType="begin"/>
            </w:r>
            <w:r w:rsidRPr="00FB6C0B">
              <w:rPr>
                <w:color w:val="EE0000"/>
                <w:lang w:bidi="lv-LV"/>
              </w:rPr>
              <w:instrText xml:space="preserve"> =N1+1 </w:instrText>
            </w:r>
            <w:r w:rsidRPr="00FB6C0B">
              <w:rPr>
                <w:color w:val="EE0000"/>
                <w:lang w:bidi="lv-LV"/>
              </w:rPr>
              <w:fldChar w:fldCharType="separate"/>
            </w:r>
            <w:r w:rsidR="00345206">
              <w:rPr>
                <w:noProof/>
                <w:color w:val="EE0000"/>
                <w:lang w:bidi="lv-LV"/>
              </w:rPr>
              <w:t>5</w:t>
            </w:r>
            <w:r w:rsidRPr="00FB6C0B">
              <w:rPr>
                <w:color w:val="EE0000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F13D1A7" w14:textId="77777777" w:rsidR="00F154D0" w:rsidRPr="00521169" w:rsidRDefault="00F154D0"/>
        </w:tc>
        <w:tc>
          <w:tcPr>
            <w:tcW w:w="346" w:type="dxa"/>
            <w:vAlign w:val="bottom"/>
          </w:tcPr>
          <w:p w14:paraId="265ED2E7" w14:textId="73ABD92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=B2+1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ECDBC97" w14:textId="77777777" w:rsidR="00F154D0" w:rsidRPr="00521169" w:rsidRDefault="00F154D0"/>
        </w:tc>
        <w:tc>
          <w:tcPr>
            <w:tcW w:w="346" w:type="dxa"/>
            <w:vAlign w:val="bottom"/>
          </w:tcPr>
          <w:p w14:paraId="55C8AA12" w14:textId="6AC62E2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=D2+1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E315DBE" w14:textId="77777777" w:rsidR="00F154D0" w:rsidRPr="00521169" w:rsidRDefault="00F154D0"/>
        </w:tc>
        <w:tc>
          <w:tcPr>
            <w:tcW w:w="346" w:type="dxa"/>
            <w:vAlign w:val="bottom"/>
          </w:tcPr>
          <w:p w14:paraId="16E5F667" w14:textId="52E7A6E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=F2+1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F2A7FA0" w14:textId="3626BE29" w:rsidR="00F154D0" w:rsidRPr="00481A09" w:rsidRDefault="00481A09">
            <w:pPr>
              <w:rPr>
                <w:color w:val="EB983F" w:themeColor="accent4"/>
                <w:sz w:val="16"/>
                <w:szCs w:val="16"/>
              </w:rPr>
            </w:pPr>
            <w:r w:rsidRPr="00481A09">
              <w:rPr>
                <w:rFonts w:ascii="Times New Roman" w:hAnsi="Times New Roman" w:cs="Times New Roman"/>
                <w:color w:val="EB983F" w:themeColor="accent4"/>
                <w:sz w:val="16"/>
                <w:szCs w:val="16"/>
                <w:shd w:val="clear" w:color="auto" w:fill="FFFFFF"/>
              </w:rPr>
              <w:t xml:space="preserve">KONKURSS PŪŠAMINSTRUMENTU SPĒLĒ OZOLNIEKI 2026  </w:t>
            </w:r>
          </w:p>
        </w:tc>
        <w:tc>
          <w:tcPr>
            <w:tcW w:w="346" w:type="dxa"/>
            <w:vAlign w:val="bottom"/>
          </w:tcPr>
          <w:p w14:paraId="6C6EC50F" w14:textId="555A6F2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=H2+1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08AC988" w14:textId="77777777" w:rsidR="00F154D0" w:rsidRPr="00521169" w:rsidRDefault="00F154D0"/>
        </w:tc>
        <w:tc>
          <w:tcPr>
            <w:tcW w:w="346" w:type="dxa"/>
            <w:vAlign w:val="bottom"/>
          </w:tcPr>
          <w:p w14:paraId="176254A1" w14:textId="2BF0714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=J2+1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2555F75" w14:textId="77777777" w:rsidR="00F154D0" w:rsidRPr="00521169" w:rsidRDefault="00F154D0"/>
        </w:tc>
        <w:tc>
          <w:tcPr>
            <w:tcW w:w="334" w:type="dxa"/>
            <w:vAlign w:val="bottom"/>
          </w:tcPr>
          <w:p w14:paraId="103BE379" w14:textId="1997A58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=L2+1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11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38B37AD8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CF53FB3" w14:textId="1E578586" w:rsidR="00F154D0" w:rsidRPr="00481A09" w:rsidRDefault="00481A09">
            <w:pPr>
              <w:rPr>
                <w:sz w:val="16"/>
                <w:szCs w:val="16"/>
              </w:rPr>
            </w:pPr>
            <w:r w:rsidRPr="00481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ATVĒRTO DURVJU DIENAS</w:t>
            </w:r>
          </w:p>
        </w:tc>
        <w:tc>
          <w:tcPr>
            <w:tcW w:w="346" w:type="dxa"/>
            <w:vAlign w:val="bottom"/>
          </w:tcPr>
          <w:p w14:paraId="4799A140" w14:textId="601EA12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=N2+1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2CFDCA4" w14:textId="33352256" w:rsidR="00481A09" w:rsidRPr="00481A09" w:rsidRDefault="00481A09" w:rsidP="00481A09">
            <w:pPr>
              <w:pStyle w:val="Bezatstarpm"/>
              <w:rPr>
                <w:rFonts w:ascii="Times New Roman" w:hAnsi="Times New Roman" w:cs="Times New Roman"/>
                <w:sz w:val="16"/>
                <w:szCs w:val="16"/>
                <w:highlight w:val="cyan"/>
              </w:rPr>
            </w:pPr>
            <w:r w:rsidRPr="00481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P</w:t>
            </w:r>
            <w:r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I</w:t>
            </w:r>
            <w:r w:rsidRPr="00481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 xml:space="preserve">I LIEPZIEDIŅŠ’ </w:t>
            </w:r>
          </w:p>
          <w:p w14:paraId="6BCBEB50" w14:textId="26DBF484" w:rsidR="00F154D0" w:rsidRPr="00481A09" w:rsidRDefault="00481A09" w:rsidP="00481A09">
            <w:pPr>
              <w:rPr>
                <w:sz w:val="16"/>
                <w:szCs w:val="16"/>
              </w:rPr>
            </w:pPr>
            <w:r w:rsidRPr="00481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EKSKURSIJA ATVĒRTO DURVJU DIENAS</w:t>
            </w:r>
          </w:p>
        </w:tc>
        <w:tc>
          <w:tcPr>
            <w:tcW w:w="346" w:type="dxa"/>
            <w:vAlign w:val="bottom"/>
          </w:tcPr>
          <w:p w14:paraId="090F5ED1" w14:textId="6217BA0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=B3+1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E22710D" w14:textId="77777777" w:rsidR="003A6416" w:rsidRPr="003A6416" w:rsidRDefault="003A6416" w:rsidP="003A6416">
            <w:pPr>
              <w:pStyle w:val="Bezatstarpm"/>
              <w:rPr>
                <w:rFonts w:ascii="Times New Roman" w:hAnsi="Times New Roman" w:cs="Times New Roman"/>
                <w:color w:val="EE0000"/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color w:val="EE0000"/>
                <w:sz w:val="16"/>
                <w:szCs w:val="16"/>
              </w:rPr>
              <w:t>MĀCĪBU GADA ATSKAITES KONCERTS</w:t>
            </w:r>
          </w:p>
          <w:p w14:paraId="2DB52A0E" w14:textId="3BDE4C82" w:rsidR="00F154D0" w:rsidRPr="003A6416" w:rsidRDefault="00481A09">
            <w:pPr>
              <w:rPr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ATVĒRTO DURVJU DIENAS</w:t>
            </w:r>
          </w:p>
        </w:tc>
        <w:tc>
          <w:tcPr>
            <w:tcW w:w="346" w:type="dxa"/>
            <w:vAlign w:val="bottom"/>
          </w:tcPr>
          <w:p w14:paraId="1A1B226C" w14:textId="47E1429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=D3+1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E0439B7" w14:textId="7DC6F577" w:rsidR="00F154D0" w:rsidRPr="00521169" w:rsidRDefault="003A6416">
            <w:r w:rsidRPr="003A6416">
              <w:rPr>
                <w:rFonts w:ascii="Times New Roman" w:hAnsi="Times New Roman" w:cs="Times New Roman"/>
                <w:sz w:val="16"/>
                <w:szCs w:val="16"/>
              </w:rPr>
              <w:t>MEISTARKLASE VIJOĻSPĒLĒ</w:t>
            </w:r>
            <w:r w:rsidRPr="00481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 xml:space="preserve"> </w:t>
            </w:r>
            <w:r w:rsidR="00481A09" w:rsidRPr="00481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ATVĒRTO DURVJU DIENAS</w:t>
            </w:r>
          </w:p>
        </w:tc>
        <w:tc>
          <w:tcPr>
            <w:tcW w:w="346" w:type="dxa"/>
            <w:vAlign w:val="bottom"/>
          </w:tcPr>
          <w:p w14:paraId="2326E8F7" w14:textId="4764828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=F3+1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6C40A26" w14:textId="6CCD0D40" w:rsidR="00F154D0" w:rsidRPr="00481A09" w:rsidRDefault="0053444D">
            <w:pPr>
              <w:rPr>
                <w:color w:val="EB983F" w:themeColor="accent4"/>
                <w:sz w:val="16"/>
                <w:szCs w:val="16"/>
              </w:rPr>
            </w:pPr>
            <w:r>
              <w:rPr>
                <w:i/>
                <w:color w:val="00B050"/>
              </w:rPr>
              <w:t>SKRUNDAS SVĒTKI</w:t>
            </w:r>
          </w:p>
        </w:tc>
        <w:tc>
          <w:tcPr>
            <w:tcW w:w="346" w:type="dxa"/>
            <w:vAlign w:val="bottom"/>
          </w:tcPr>
          <w:p w14:paraId="49C6130B" w14:textId="39F92FC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=H3+1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ED57286" w14:textId="6C1FD16C" w:rsidR="00F154D0" w:rsidRPr="00521169" w:rsidRDefault="0053444D">
            <w:r>
              <w:rPr>
                <w:i/>
                <w:color w:val="00B050"/>
              </w:rPr>
              <w:t>SKRUNDAS SVĒTKI</w:t>
            </w:r>
          </w:p>
        </w:tc>
        <w:tc>
          <w:tcPr>
            <w:tcW w:w="346" w:type="dxa"/>
            <w:vAlign w:val="bottom"/>
          </w:tcPr>
          <w:p w14:paraId="6D975D3D" w14:textId="5F532BE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=J3+1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2E0CFD7" w14:textId="77777777" w:rsidR="00F154D0" w:rsidRPr="00521169" w:rsidRDefault="00F154D0"/>
        </w:tc>
        <w:tc>
          <w:tcPr>
            <w:tcW w:w="334" w:type="dxa"/>
            <w:vAlign w:val="bottom"/>
          </w:tcPr>
          <w:p w14:paraId="65924D7C" w14:textId="6F2BBB2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=L3+1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18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46DE122D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6035389" w14:textId="18A87E33" w:rsidR="003A6416" w:rsidRDefault="003A64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</w:rPr>
              <w:t>PĀRCEL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14:paraId="07A28946" w14:textId="0178E55A" w:rsidR="003A6416" w:rsidRDefault="003A64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</w:rPr>
              <w:t>ŠANAS EKSĀMENS KLAVIER</w:t>
            </w:r>
          </w:p>
          <w:p w14:paraId="587C806B" w14:textId="1B0771B9" w:rsidR="00F154D0" w:rsidRPr="003A6416" w:rsidRDefault="003A6416">
            <w:pPr>
              <w:rPr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</w:rPr>
              <w:t>SPĒLĒ</w:t>
            </w:r>
          </w:p>
        </w:tc>
        <w:tc>
          <w:tcPr>
            <w:tcW w:w="346" w:type="dxa"/>
            <w:vAlign w:val="bottom"/>
          </w:tcPr>
          <w:p w14:paraId="3B575B71" w14:textId="6C2AC79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=N3+1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19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15BDE56" w14:textId="0EABBB21" w:rsidR="00F154D0" w:rsidRPr="003A6416" w:rsidRDefault="003A6416">
            <w:pPr>
              <w:rPr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</w:rPr>
              <w:t>PĀRCEL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3A6416">
              <w:rPr>
                <w:rFonts w:ascii="Times New Roman" w:hAnsi="Times New Roman" w:cs="Times New Roman"/>
                <w:sz w:val="16"/>
                <w:szCs w:val="16"/>
              </w:rPr>
              <w:t>ŠANAS EKSĀMENS PŪŠAMO INSTR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A6416">
              <w:rPr>
                <w:rFonts w:ascii="Times New Roman" w:hAnsi="Times New Roman" w:cs="Times New Roman"/>
                <w:sz w:val="16"/>
                <w:szCs w:val="16"/>
              </w:rPr>
              <w:t xml:space="preserve"> SPĒLĒ</w:t>
            </w:r>
          </w:p>
        </w:tc>
        <w:tc>
          <w:tcPr>
            <w:tcW w:w="346" w:type="dxa"/>
            <w:vAlign w:val="bottom"/>
          </w:tcPr>
          <w:p w14:paraId="5C6D4C60" w14:textId="4CE38F5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=B4+1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380C6A4" w14:textId="6768CE70" w:rsidR="00F154D0" w:rsidRPr="003A6416" w:rsidRDefault="003A64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</w:rPr>
              <w:t>PĀRCELŠANA EKSĀMENS VIJOLES SPĒLĒ</w:t>
            </w:r>
          </w:p>
          <w:p w14:paraId="6817F57C" w14:textId="7350375D" w:rsidR="003A6416" w:rsidRPr="003A6416" w:rsidRDefault="003A6416">
            <w:pPr>
              <w:rPr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</w:rPr>
              <w:t>PĀRCELŠANA EKSĀMENS ĢITĀRAS SPĒLĒ</w:t>
            </w:r>
          </w:p>
        </w:tc>
        <w:tc>
          <w:tcPr>
            <w:tcW w:w="346" w:type="dxa"/>
            <w:vAlign w:val="bottom"/>
          </w:tcPr>
          <w:p w14:paraId="7A31847D" w14:textId="63EFE37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=D4+1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8B4A592" w14:textId="514FF111" w:rsidR="00F154D0" w:rsidRPr="003A6416" w:rsidRDefault="003A6416">
            <w:pPr>
              <w:rPr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KONCERTS BĒRNU DĀRZĀ</w:t>
            </w:r>
          </w:p>
        </w:tc>
        <w:tc>
          <w:tcPr>
            <w:tcW w:w="346" w:type="dxa"/>
            <w:vAlign w:val="bottom"/>
          </w:tcPr>
          <w:p w14:paraId="2540BD1D" w14:textId="54B704E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=F4+1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FA3CAAA" w14:textId="77777777" w:rsidR="00F154D0" w:rsidRPr="00521169" w:rsidRDefault="00F154D0"/>
        </w:tc>
        <w:tc>
          <w:tcPr>
            <w:tcW w:w="346" w:type="dxa"/>
            <w:vAlign w:val="bottom"/>
          </w:tcPr>
          <w:p w14:paraId="09A2C064" w14:textId="37D786E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=H4+1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3BB6DA2" w14:textId="77777777" w:rsidR="00F154D0" w:rsidRPr="00521169" w:rsidRDefault="00F154D0"/>
        </w:tc>
        <w:tc>
          <w:tcPr>
            <w:tcW w:w="346" w:type="dxa"/>
            <w:vAlign w:val="bottom"/>
          </w:tcPr>
          <w:p w14:paraId="0869A743" w14:textId="7D3FEFB2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=J4+1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8426CC9" w14:textId="77777777" w:rsidR="00F154D0" w:rsidRPr="00521169" w:rsidRDefault="00F154D0"/>
        </w:tc>
        <w:tc>
          <w:tcPr>
            <w:tcW w:w="334" w:type="dxa"/>
            <w:vAlign w:val="bottom"/>
          </w:tcPr>
          <w:p w14:paraId="075444BF" w14:textId="3982C56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=L4+1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25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615D9D61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8C1D091" w14:textId="77777777" w:rsidR="00F154D0" w:rsidRPr="003A6416" w:rsidRDefault="003A6416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PEDAGOĢIS-KĀS  PADOMES SĒDE</w:t>
            </w:r>
          </w:p>
          <w:p w14:paraId="506C2A6E" w14:textId="1E6B298A" w:rsidR="003A6416" w:rsidRPr="003A6416" w:rsidRDefault="003A6416">
            <w:pPr>
              <w:rPr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JAUNO AUDZĒKŅU UZŅEMŠANA</w:t>
            </w:r>
          </w:p>
        </w:tc>
        <w:tc>
          <w:tcPr>
            <w:tcW w:w="346" w:type="dxa"/>
            <w:vAlign w:val="bottom"/>
          </w:tcPr>
          <w:p w14:paraId="60A48EE2" w14:textId="3DD2D8E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40A5489" w14:textId="3463CA15" w:rsidR="00F154D0" w:rsidRPr="003A6416" w:rsidRDefault="003A6416">
            <w:pPr>
              <w:rPr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JAUNO AUDZĒKŅU UZŅEMŠANA</w:t>
            </w:r>
          </w:p>
        </w:tc>
        <w:tc>
          <w:tcPr>
            <w:tcW w:w="346" w:type="dxa"/>
            <w:vAlign w:val="bottom"/>
          </w:tcPr>
          <w:p w14:paraId="3B59DCD8" w14:textId="74407D2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17A127B" w14:textId="734C5B52" w:rsidR="00F154D0" w:rsidRPr="003A6416" w:rsidRDefault="003A6416">
            <w:pPr>
              <w:rPr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JAUNO AUDZĒKŅU UZŅEMŠANA</w:t>
            </w:r>
          </w:p>
        </w:tc>
        <w:tc>
          <w:tcPr>
            <w:tcW w:w="346" w:type="dxa"/>
            <w:vAlign w:val="bottom"/>
          </w:tcPr>
          <w:p w14:paraId="43239B27" w14:textId="46A4418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B140399" w14:textId="74E247BB" w:rsidR="003A6416" w:rsidRPr="003A6416" w:rsidRDefault="003A6416" w:rsidP="003A6416">
            <w:pPr>
              <w:pStyle w:val="Bezatstarpm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PEDAGOĢIS</w:t>
            </w: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-</w:t>
            </w:r>
            <w:r w:rsidRPr="003A641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KĀ SĒDE</w:t>
            </w:r>
          </w:p>
          <w:p w14:paraId="4803EFED" w14:textId="535854DF" w:rsidR="00F154D0" w:rsidRPr="00521169" w:rsidRDefault="003A6416">
            <w:r w:rsidRPr="003A6416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JAUNO AUDZĒKŅU UZŅEMŠANA</w:t>
            </w:r>
          </w:p>
        </w:tc>
        <w:tc>
          <w:tcPr>
            <w:tcW w:w="346" w:type="dxa"/>
            <w:vAlign w:val="bottom"/>
          </w:tcPr>
          <w:p w14:paraId="5A182459" w14:textId="64DE3A6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29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B374E95" w14:textId="5BBE6B39" w:rsidR="00F154D0" w:rsidRPr="003A6416" w:rsidRDefault="003A6416">
            <w:pPr>
              <w:rPr>
                <w:color w:val="C00000"/>
                <w:sz w:val="16"/>
                <w:szCs w:val="16"/>
              </w:rPr>
            </w:pPr>
            <w:r w:rsidRPr="003A6416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MĀCĪBU GADA NOSLĒGUMA PASĀKUMS</w:t>
            </w:r>
          </w:p>
        </w:tc>
        <w:tc>
          <w:tcPr>
            <w:tcW w:w="346" w:type="dxa"/>
            <w:vAlign w:val="bottom"/>
          </w:tcPr>
          <w:p w14:paraId="43CEABAE" w14:textId="5F52F39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30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A9D0E4C" w14:textId="77777777" w:rsidR="00F154D0" w:rsidRPr="00521169" w:rsidRDefault="00F154D0"/>
        </w:tc>
        <w:tc>
          <w:tcPr>
            <w:tcW w:w="346" w:type="dxa"/>
            <w:vAlign w:val="bottom"/>
          </w:tcPr>
          <w:p w14:paraId="263A5C84" w14:textId="362682E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=J5+1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t>31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7FC04CD" w14:textId="77777777" w:rsidR="00F154D0" w:rsidRPr="00521169" w:rsidRDefault="00F154D0"/>
        </w:tc>
        <w:tc>
          <w:tcPr>
            <w:tcW w:w="334" w:type="dxa"/>
            <w:vAlign w:val="bottom"/>
          </w:tcPr>
          <w:p w14:paraId="0A5105F1" w14:textId="2F7AF78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=L5+1 </w:instrText>
            </w:r>
            <w:r w:rsidRPr="00521169">
              <w:rPr>
                <w:lang w:bidi="lv-LV"/>
              </w:rPr>
              <w:fldChar w:fldCharType="separate"/>
            </w:r>
            <w:r w:rsidR="00E7763A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DEFF24A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F6B803B" w14:textId="77777777" w:rsidR="00F154D0" w:rsidRPr="003A6416" w:rsidRDefault="00F154D0">
            <w:pPr>
              <w:rPr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3A234A26" w14:textId="4683121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 </w:instrText>
            </w:r>
            <w:r w:rsidRPr="00521169">
              <w:rPr>
                <w:lang w:bidi="lv-LV"/>
              </w:rPr>
              <w:fldChar w:fldCharType="separate"/>
            </w:r>
            <w:r w:rsidR="00E7763A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E7763A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=N5+1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6E0712A" w14:textId="77777777" w:rsidR="00F154D0" w:rsidRPr="00521169" w:rsidRDefault="00F154D0"/>
        </w:tc>
        <w:tc>
          <w:tcPr>
            <w:tcW w:w="346" w:type="dxa"/>
            <w:vAlign w:val="bottom"/>
          </w:tcPr>
          <w:p w14:paraId="1B623E8A" w14:textId="5BE7286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</w:instrText>
            </w:r>
            <w:r w:rsidRPr="00521169">
              <w:rPr>
                <w:lang w:bidi="lv-LV"/>
              </w:rPr>
              <w:fldChar w:fldCharType="separate"/>
            </w:r>
            <w:r w:rsidR="00345206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=B6+1 </w:instrText>
            </w:r>
            <w:r w:rsidRPr="00521169">
              <w:rPr>
                <w:lang w:bidi="lv-LV"/>
              </w:rPr>
              <w:fldChar w:fldCharType="separate"/>
            </w:r>
            <w:r w:rsidR="005F1DB1" w:rsidRPr="00521169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305E55D" w14:textId="77777777" w:rsidR="00F154D0" w:rsidRPr="00521169" w:rsidRDefault="00F154D0"/>
        </w:tc>
        <w:tc>
          <w:tcPr>
            <w:tcW w:w="346" w:type="dxa"/>
            <w:vAlign w:val="bottom"/>
          </w:tcPr>
          <w:p w14:paraId="343CE139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1E9929A4" w14:textId="77777777" w:rsidR="00F154D0" w:rsidRPr="00521169" w:rsidRDefault="00F154D0"/>
        </w:tc>
        <w:tc>
          <w:tcPr>
            <w:tcW w:w="346" w:type="dxa"/>
            <w:vAlign w:val="bottom"/>
          </w:tcPr>
          <w:p w14:paraId="74DF3B90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32FCEBFD" w14:textId="77777777" w:rsidR="00F154D0" w:rsidRPr="003A6416" w:rsidRDefault="00F154D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2BF6194F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1B35C1B8" w14:textId="77777777" w:rsidR="00F154D0" w:rsidRPr="00521169" w:rsidRDefault="00F154D0"/>
        </w:tc>
        <w:tc>
          <w:tcPr>
            <w:tcW w:w="346" w:type="dxa"/>
            <w:vAlign w:val="bottom"/>
          </w:tcPr>
          <w:p w14:paraId="78557766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01D26FCE" w14:textId="77777777" w:rsidR="00F154D0" w:rsidRPr="00521169" w:rsidRDefault="00F154D0"/>
        </w:tc>
        <w:tc>
          <w:tcPr>
            <w:tcW w:w="334" w:type="dxa"/>
            <w:vAlign w:val="bottom"/>
          </w:tcPr>
          <w:p w14:paraId="0117ED1C" w14:textId="77777777" w:rsidR="00F154D0" w:rsidRPr="00521169" w:rsidRDefault="00F154D0">
            <w:pPr>
              <w:pStyle w:val="Datumi"/>
            </w:pPr>
          </w:p>
        </w:tc>
      </w:tr>
    </w:tbl>
    <w:p w14:paraId="492EC450" w14:textId="77777777" w:rsidR="00F154D0" w:rsidRPr="00521169" w:rsidRDefault="00F154D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Izkārtojuma tabula"/>
      </w:tblPr>
      <w:tblGrid>
        <w:gridCol w:w="5760"/>
        <w:gridCol w:w="629"/>
        <w:gridCol w:w="4411"/>
      </w:tblGrid>
      <w:tr w:rsidR="00F154D0" w:rsidRPr="00521169" w14:paraId="70A4DC0A" w14:textId="77777777">
        <w:trPr>
          <w:trHeight w:hRule="exact" w:val="4464"/>
          <w:jc w:val="center"/>
        </w:trPr>
        <w:tc>
          <w:tcPr>
            <w:tcW w:w="5760" w:type="dxa"/>
          </w:tcPr>
          <w:p w14:paraId="5B44BB10" w14:textId="342B9EC7" w:rsidR="00F154D0" w:rsidRPr="00521169" w:rsidRDefault="00236B9D" w:rsidP="00236B9D">
            <w:pPr>
              <w:pStyle w:val="Gads"/>
              <w:spacing w:after="240"/>
              <w:rPr>
                <w:lang w:bidi="lv-LV"/>
              </w:rPr>
            </w:pPr>
            <w:r>
              <w:rPr>
                <w:lang w:bidi="lv-LV"/>
              </w:rPr>
              <w:t xml:space="preserve">MAIJS </w:t>
            </w:r>
            <w:r w:rsidR="004562B5" w:rsidRPr="00521169">
              <w:rPr>
                <w:lang w:bidi="lv-LV"/>
              </w:rPr>
              <w:fldChar w:fldCharType="begin"/>
            </w:r>
            <w:r w:rsidR="004562B5" w:rsidRPr="00521169">
              <w:rPr>
                <w:lang w:bidi="lv-LV"/>
              </w:rPr>
              <w:instrText xml:space="preserve"> DOCVARIABLE  MonthStart \@  yyyy   \* MERGEFORMAT </w:instrText>
            </w:r>
            <w:r w:rsidR="004562B5" w:rsidRPr="00521169">
              <w:rPr>
                <w:lang w:bidi="lv-LV"/>
              </w:rPr>
              <w:fldChar w:fldCharType="separate"/>
            </w:r>
            <w:r w:rsidR="00345206">
              <w:rPr>
                <w:lang w:bidi="lv-LV"/>
              </w:rPr>
              <w:t>2026</w:t>
            </w:r>
            <w:r w:rsidR="004562B5" w:rsidRPr="00521169">
              <w:rPr>
                <w:lang w:bidi="lv-LV"/>
              </w:rPr>
              <w:fldChar w:fldCharType="end"/>
            </w:r>
          </w:p>
          <w:p w14:paraId="4D3EEF34" w14:textId="77777777" w:rsidR="00F154D0" w:rsidRPr="00521169" w:rsidRDefault="00F154D0"/>
        </w:tc>
        <w:tc>
          <w:tcPr>
            <w:tcW w:w="629" w:type="dxa"/>
          </w:tcPr>
          <w:p w14:paraId="026B6FDE" w14:textId="77777777" w:rsidR="00F154D0" w:rsidRPr="00521169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4681D6EB" w14:textId="77777777" w:rsidR="00FB6C0B" w:rsidRDefault="00FB6C0B" w:rsidP="00FB6C0B">
            <w:pPr>
              <w:pStyle w:val="Virsraksts1"/>
              <w:ind w:left="0"/>
            </w:pPr>
          </w:p>
          <w:p w14:paraId="7E1EC23E" w14:textId="77777777" w:rsidR="00FB6C0B" w:rsidRPr="006F1EE9" w:rsidRDefault="00FB6C0B" w:rsidP="00FB6C0B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</w:rPr>
            </w:pPr>
            <w:r w:rsidRPr="006F1EE9">
              <w:rPr>
                <w:rFonts w:cstheme="minorHAnsi"/>
              </w:rPr>
              <w:t>Uzstāšanās prasmju pilnveidošana</w:t>
            </w:r>
          </w:p>
          <w:p w14:paraId="7D0ED2A9" w14:textId="77777777" w:rsidR="00FB6C0B" w:rsidRPr="006F1EE9" w:rsidRDefault="00FB6C0B" w:rsidP="00FB6C0B">
            <w:pPr>
              <w:pStyle w:val="Sarakstarindkopa"/>
              <w:numPr>
                <w:ilvl w:val="0"/>
                <w:numId w:val="1"/>
              </w:numPr>
              <w:rPr>
                <w:rFonts w:cstheme="minorHAnsi"/>
                <w:b/>
                <w:u w:val="single"/>
              </w:rPr>
            </w:pPr>
            <w:r w:rsidRPr="006F1EE9">
              <w:rPr>
                <w:rFonts w:cstheme="minorHAnsi"/>
              </w:rPr>
              <w:t xml:space="preserve">Atklāto durvju diena </w:t>
            </w:r>
          </w:p>
          <w:p w14:paraId="3CB48D43" w14:textId="77777777" w:rsidR="00FB6C0B" w:rsidRDefault="00FB6C0B" w:rsidP="00FB6C0B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</w:rPr>
            </w:pPr>
            <w:r w:rsidRPr="006F1EE9">
              <w:rPr>
                <w:rFonts w:cstheme="minorHAnsi"/>
              </w:rPr>
              <w:t>Patriotiskā audzināšana, savas valsts, sava novada tradīciju iepazīšana un saglabāšana</w:t>
            </w:r>
          </w:p>
          <w:p w14:paraId="543E2F2E" w14:textId="08622D90" w:rsidR="00FB6C0B" w:rsidRPr="00521169" w:rsidRDefault="00FB6C0B" w:rsidP="003A6416">
            <w:pPr>
              <w:pStyle w:val="Virsraksts1"/>
            </w:pPr>
          </w:p>
        </w:tc>
      </w:tr>
    </w:tbl>
    <w:p w14:paraId="7F9A4DC9" w14:textId="77777777" w:rsidR="00F154D0" w:rsidRPr="00521169" w:rsidRDefault="00F154D0">
      <w:pPr>
        <w:pStyle w:val="Bezatstarpm"/>
      </w:pPr>
    </w:p>
    <w:sectPr w:rsidR="00F154D0" w:rsidRPr="00521169" w:rsidSect="00141533">
      <w:headerReference w:type="default" r:id="rId9"/>
      <w:footerReference w:type="default" r:id="rId10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FE27B" w14:textId="77777777" w:rsidR="00984307" w:rsidRDefault="00984307">
      <w:pPr>
        <w:spacing w:after="0"/>
      </w:pPr>
      <w:r>
        <w:separator/>
      </w:r>
    </w:p>
  </w:endnote>
  <w:endnote w:type="continuationSeparator" w:id="0">
    <w:p w14:paraId="45A35A12" w14:textId="77777777" w:rsidR="00984307" w:rsidRDefault="009843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BFAE7" w14:textId="77777777" w:rsidR="005F1DB1" w:rsidRDefault="00141533">
    <w:pPr>
      <w:pStyle w:val="Kjene"/>
    </w:pP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4F3D46FE" wp14:editId="7CD965E5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Gada dublēšana" title="Gada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Brīvforma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Taisnstūris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Brīvforma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Brīvforma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Brīvforma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Brīvforma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Brīvforma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Brīvforma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Brīvforma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Brīvforma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3E1C52" id="Gada dublēšana" o:spid="_x0000_s1026" alt="Virsraksts: Gada dublēšanas attēls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">
              <v:shape id="Brīvforma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Taisnstūris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Brīvforma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Brīvforma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Brīvforma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Brīvforma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Brīvforma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Brīvforma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3B270A69" wp14:editId="63C740AC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Brīv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EC350F" id="Brīvforma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AAZK9jbAAAADwEAAA8AAABkcnMvZG93bnJl&#10;di54bWxMT8tOwzAQvCP1H6ytxI3aLQ9VIU6FIvXCCUIlrm68JFHtdRS7afr3bOAAt53Z0Tzy3eSd&#10;GHGIXSAN65UCgVQH21Gj4fCxv9uCiMmQNS4QarhihF2xuMlNZsOF3nGsUiPYhGJmNLQp9ZmUsW7R&#10;m7gKPRL/vsLgTWI4NNIO5sLm3smNUk/Sm444oTU9li3Wp+rsOTf0D6dI4+f+8DrJt0pey86VWt8u&#10;p5dnEAmn9CeGuT5Xh4I7HcOZbBSOsdquH1k7X2rDs2bNL3f84e4VyCKX/3cU3w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AAGSvY2wAAAA8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6E090137" wp14:editId="6A80890C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Brīv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3C9C92" id="Brīvforma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60168B1E" wp14:editId="5BE3DE1B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Brīv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DF896E" id="Brīvforma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4FCC9457" wp14:editId="7663A1F9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Brīv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DAAB51" id="Brīvforma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6749BB86" wp14:editId="12ABFD71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Brīv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6E9808" id="Brīvforma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6B2691E5" wp14:editId="41B7E0B9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Taisnstūris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0D82F38" id="Taisnstūris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dcPrHtsAAAAJAQAADwAA&#10;AGRycy9kb3ducmV2LnhtbEyPwU6EMBCG7ya+QzMmXgzbuuAGkbIxm/gArpt4LXQEhE4J7S749o5e&#10;9DgzX/75/nK/ulFccA69Jw33GwUCqfG2p1bD6e0lyUGEaMia0RNq+MIA++r6qjSF9Qu94uUYW8Eh&#10;FAqjoYtxKqQMTYfOhI2fkPj24WdnIo9zK+1sFg53o9wqtZPO9MQfOjPhocNmOJ6dhs/8Pctdt5zu&#10;dkwPhyGtaUq1vr1Zn59ARFzjHww/+qwOFTvV/kw2iFFDkj0wqeFRKe7EQJKlIOrfxRZkVcr/Dapv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HXD6x7bAAAACQ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4634EDA7" wp14:editId="778DEE57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Brīv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8B9859" id="Brīvforma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1AFD752C" wp14:editId="0884CC50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Brīv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6B781E" id="Brīvforma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699EDCCC" wp14:editId="0E895FBF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Brīv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811940" id="Brīvforma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jsd5wNoAAAAHAQAADwAAAGRy&#10;cy9kb3ducmV2LnhtbEyPQU/DMAyF70j8h8hI3FhKB1UpTScE2gkuDCSuXuO1gcapmmwr/HqMhAQ3&#10;P73n58/1avaDOtAUXWADl4sMFHEbrOPOwOvL+qIEFROyxSEwGfikCKvm9KTGyoYjP9NhkzolJRwr&#10;NNCnNFZax7Ynj3ERRmLxdmHymEROnbYTHqXcDzrPskJ7dCwXehzpvqf2Y7P3gvHYdl/Orkd6X/L1&#10;w9I97d7y0pjzs/nuFlSiOf2F4QdfdqARpm3Ys41qMFDIJ8lAWVzJIP5NDmr7q3VT6//8zTcA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jsd5wN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72AC980" wp14:editId="4F81064C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Brīvforma 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211066" id="Brīvforma 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AIfULb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23DB6070" wp14:editId="320F5F76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Brīv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86CB46" id="Brīvforma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XybA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12CE033E" wp14:editId="045F1F0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Taisnstūris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4ABF06A" id="Taisnstūris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9axRX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036A157" wp14:editId="5AD87739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Brīv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BE983A" id="Brīvforma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ROewo+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cZ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ROewo+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3D629FC5" wp14:editId="0B982F26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Brīvforma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C924D3" id="Brīvforma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68556B77" wp14:editId="3008A9F2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Brīv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CAC99C" id="Brīvforma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576C6A1A" wp14:editId="752F4255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Brīv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4BEF68" id="Brīvforma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31109D62" wp14:editId="65727EA8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Brīvforma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BC3BD3" id="Brīvforma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7471ECDD" wp14:editId="5198C176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Taisnstūris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E773416" id="Taisnstūris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tQ0sz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6C42AA59" wp14:editId="548E1A68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Brīv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28D262" id="Brīvforma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PKJ0XTbAAAADQEAAA8AAABkcnMvZG93bnJl&#10;di54bWxMT8tOwzAQvCPxD9Yi9UbtFkRRiFOhSL1wglCpVzdekqj2OordNP37Lu0Bbrszo3nk68k7&#10;MeIQu0AaFnMFAqkOtqNGw/Z78/gKIiZD1rhAqOGMEdbF/V1uMhtO9IVjlRrBJhQzo6FNqc+kjHWL&#10;3sR56JGY+wmDN4nfoZF2MCc2904ulXqR3nTECa3psWyxPlRHz7mhfz5EGneb7cckPyt5LjtXaj17&#10;mN7fQCSc0p8YfutzdSi40z4cyUbhNKxWC96SmFBqyRdLbtD+Cj0pkEUu/68oLg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DyidF02wAAAA0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6A97EE35" wp14:editId="619A4CB5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Brīvforma 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8AC1D5" id="Brīvforma 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777D9358" wp14:editId="278A7DC6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Brīvforma 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161714" id="Brīvforma 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707D080" wp14:editId="51D6817C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Brīv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03BE09" id="Brīvforma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2D325AB9" wp14:editId="7FCF3B87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Brīv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2C5405" id="Brīvforma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otC2o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4C2B9F75" wp14:editId="40911742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Taisnstūris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4858083" id="Taisnstūris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6ylh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19360AF5" wp14:editId="494F1386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Brīvforma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F47F26" id="Brīvforma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NtKDf7aAAAADQEAAA8AAABkcnMvZG93bnJl&#10;di54bWxMT7tOwzAU3ZH4B+sisVGbUqoqxKmqSF06QajU1Y1vk6j2dRS7afr3XGCA8Tx0Hvl68k6M&#10;OMQukIbnmQKBVAfbUaNh/7l9WoGIyZA1LhBquGGEdXF/l5vMhit94FilRnAIxcxoaFPqMylj3aI3&#10;cRZ6JNZOYfAmMRwaaQdz5XDv5FyppfSmI25oTY9li/W5unjuDf3iHGk8bPe7Sb5X8lZ2rtT68WHa&#10;vIFIOKU/M3zP5+lQ8KZjuJCNwmlYLNUrW1lQas6v2PJLHX+oFwWyyOX/F8UXAA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NtKDf7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79ACD032" wp14:editId="75BC0A2B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Brīvforma 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925BF9" id="Brīvforma 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49DF0523" wp14:editId="0BD4F0C0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Brīvforma 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097A25" id="Brīvforma 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24B1D9" wp14:editId="31C778DF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Brīv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7D0224" id="Brīvforma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4C74CED7" wp14:editId="382FF80E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Brīv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C7B0D6" id="Brīvforma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Ck9Mf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234C04C8" wp14:editId="36604260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Taisnstūris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173200F" id="Taisnstūris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T/Yy9sAAAALAQAADwAA&#10;AGRycy9kb3ducmV2LnhtbEyPTU7DMBCF90jcwRokNojaNKWEEKdClTgApRJbJx7ikHgcxW4Tbs/A&#10;Bpbz5tP7KXeLH8QZp9gF0nC3UiCQmmA7ajUc315ucxAxGbJmCIQavjDCrrq8KE1hw0yveD6kVrAJ&#10;xcJocCmNhZSxcehNXIURiX8fYfIm8Tm10k5mZnM/yLVSW+lNR5zgzIh7h01/OHkNn/n7JvduPt5s&#10;me73fVbTmGl9fbU8P4FIuKQ/GH7qc3WouFMdTmSjGDRkanPPqIZHpXgUE6w8gKh/lTXIqpT/N1Tf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JE/2M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25DF2EEC" wp14:editId="7E17E999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Brīvforma 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08A861" id="Brīvforma 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Dy9SN3aAAAADQEAAA8AAABkcnMvZG93bnJl&#10;di54bWxMT8tuwjAQvFfiH6ytxK3Y0FJVaRyEInHpqU2RejXxNomw11FsQvh7Fi7tbWd2NI98M3kn&#10;RhxiF0jDcqFAINXBdtRo2H/vnt5AxGTIGhcINVwwwqaYPeQms+FMXzhWqRFsQjEzGtqU+kzKWLfo&#10;TVyEHol/v2HwJjEcGmkHc2Zz7+RKqVfpTUec0JoeyxbrY3XynBv6l2Ok8We3/5jkZyUvZedKreeP&#10;0/YdRMIp/YnhVp+rQ8GdDuFENgrHeL1cs5QPpVa86ia5U4c79axAFrn8v6K4Ag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Dy9SN3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766998ED" wp14:editId="4C1CB029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Piezīmju dublēšana" descr="Piezīmju dublēšanas attēls" title="Piezīmju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Brīvforma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Attēls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6A38F7" id="Piezīmju dublēšana" o:spid="_x0000_s1026" alt="Virsraksts: Piezīmju dublēšanas attēls - apraksts: Piezīmju dublēšanas attēls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">
              <v:shape id="Brīvforma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ttēls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09E47" w14:textId="77777777" w:rsidR="00984307" w:rsidRDefault="00984307">
      <w:pPr>
        <w:spacing w:after="0"/>
      </w:pPr>
      <w:r>
        <w:separator/>
      </w:r>
    </w:p>
  </w:footnote>
  <w:footnote w:type="continuationSeparator" w:id="0">
    <w:p w14:paraId="691F76A2" w14:textId="77777777" w:rsidR="00984307" w:rsidRDefault="009843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9F54" w14:textId="77777777" w:rsidR="005F1DB1" w:rsidRDefault="005F1DB1">
    <w:pPr>
      <w:pStyle w:val="Galvene"/>
    </w:pPr>
    <w:r>
      <w:rPr>
        <w:noProof/>
        <w:lang w:bidi="lv-LV"/>
      </w:rPr>
      <w:drawing>
        <wp:anchor distT="0" distB="0" distL="114300" distR="114300" simplePos="0" relativeHeight="251696128" behindDoc="1" locked="1" layoutInCell="1" allowOverlap="1" wp14:anchorId="2737007E" wp14:editId="041AA823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Faktūra" descr="Fona faktū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ktūra" descr="Fona faktū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DB0E956" wp14:editId="56F43892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Brīv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C816F6" id="Brīvforma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722B18F2" wp14:editId="7A68E8EE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Brīv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27E84D" id="Brīvforma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25BCFDC1" wp14:editId="5E5FA25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Taisnstūri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8298E4E" id="Taisnstūris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s56/53AAAAA0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15E4AE0B" wp14:editId="00F590D3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Brīv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77CD05" id="Brīvforma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67C1A44D" wp14:editId="0AC8F9EA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Brīv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398015" id="Brīvforma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5B284013" wp14:editId="322F1057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Brīv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EEB50B" id="Brīvforma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5292A19C" wp14:editId="5E4ECCDD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Brīv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5B36BB" id="Brīvforma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10162968" wp14:editId="3D3F3C92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Brīv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1A9642" id="Brīvforma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PIuaj3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N9Jp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PIuaj3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3E0372F3" wp14:editId="255D99D0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Brīv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1325AB" id="Brīvforma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12E2899F" wp14:editId="17C65010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Taisnstūris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3C9ED11" id="Taisnstūris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n4TV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2DFA2B3D" wp14:editId="71598A31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Brīv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7AB5F6" id="Brīvforma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FoamSPdAAAABwEAAA8AAABkcnMvZG93&#10;bnJldi54bWxMj0FLw0AQhe+C/2EZwYvY3Raa2phNEaUgeijW5uBtmh2TYHY37G7b6K93BEGPH294&#10;75tiNdpeHCnEzjsN04kCQa72pnONht3r+voGREzoDPbekYZPirAqz88KzI0/uRc6blMjuMTFHDW0&#10;KQ25lLFuyWKc+IEcZ+8+WEyMoZEm4InLbS9nSmXSYud4ocWB7luqP7YHqyEsZ4/Lq7fMVhVuds9q&#10;/VA9qS+tLy/Gu1sQicb0dww/+qwOJTvt/cGZKHoNGX+SNCym8zkIzhfM+1+WZSH/+5ffAA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FoamSP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13175B23" wp14:editId="020FFF65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Brīv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40B3A6" id="Brīvforma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3AC58994" wp14:editId="473BBBF9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Brīvforma 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F64C22" id="Brīvforma 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59A71BB1" wp14:editId="7ADE4624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Brīv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151081" id="Brīvforma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3C35C20C" wp14:editId="756220A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Brīv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BFA5FE" id="Brīvforma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508B556C" wp14:editId="0C58F744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Brīv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5795C2" id="Brīvforma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4C1295D0" wp14:editId="000A298E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Taisnstūris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3931739" id="Taisnstūris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k4K6Y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20E8C9A9" wp14:editId="1D8D1E28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Brīv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46F207" id="Brīvforma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9CAA9C4" wp14:editId="7EDF97BF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Brīv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2C5ED2" id="Brīvforma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62CD6888" wp14:editId="7D3003D7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Brīv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F3B2E4" id="Brīvforma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36105886" wp14:editId="2C20EB9E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Brīvforma 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4685ED" id="Brīvforma 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5FBC533" wp14:editId="26C8DCDE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Brīvforma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79FBFF" id="Brīvforma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Jd+78z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19IZ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Jd+78z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2CDF1FD" wp14:editId="31C9395F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Brīv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5E6374" id="Brīvforma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5vU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FAACFC7" wp14:editId="26F1BCBE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Taisnstūris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542AE99" id="Taisnstūris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7dI4p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22E28863" wp14:editId="6796FCC1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Brīv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2F071C" id="Brīvforma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PyM2DzdAAAABwEAAA8AAABkcnMvZG93&#10;bnJldi54bWxMj0FLw0AQhe+C/2EZwYvY3RaNbcymiFIQexBrc/A2za5JMDsbdrdt9Nc7gqDHjze8&#10;902xHF0vDjbEzpOG6USBsFR701GjYfu6upyDiAnJYO/Javi0EZbl6UmBufFHerGHTWoEl1DMUUOb&#10;0pBLGevWOowTP1ji7N0Hh4kxNNIEPHK56+VMqUw67IgXWhzsfWvrj83eaQiL2ePi4i1zVYXP27Va&#10;PVRP6kvr87Px7hZEsmP6O4YffVaHkp12fk8mil5Dxp8kDVfT+TUIzm+Yd78sy0L+9y+/AQ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PyM2Dz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266B5A32" wp14:editId="7F700115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Brīvforma 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A7E39F" id="Brīvforma 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6E6896E" wp14:editId="5532EBBE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Brīvforma 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6FD3C3" id="Brīvforma 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1D8ACD5D" wp14:editId="70F52D7E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Brīvforma 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ABB270" id="Brīvforma 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Ugj8SdoAAAAHAQAADwAAAGRy&#10;cy9kb3ducmV2LnhtbEyPQU/DMAyF70j8h8hI3Fi6ToxRmk7T0E5wYSBx9RqvDWucqsm2wq/HSEhw&#10;89N7fv5cLkffqRMN0QU2MJ1koIjrYB03Bt5eNzcLUDEhW+wCk4FPirCsLi9KLGw48wudtqlRUsKx&#10;QANtSn2hdaxb8hgnoScWbx8Gj0nk0Gg74FnKfafzLJtrj47lQos9rVuqD9ujF4ynuvlydtPTx4xv&#10;H2fuef+eL4y5vhpXD6ASjekvDD/4sgOVMO3CkW1UnYG5fJIM5HeZDOLf56B2v1pXpf7PX30D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Ugj8Sd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8DF2A45" wp14:editId="74655754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Brīv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85F93F" id="Brīvforma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JfNxhr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6ED42F8B" wp14:editId="5D30D56A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Brīv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C9E4D2" id="Brīvforma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35782F55" wp14:editId="5EBC91F7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Taisnstūris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1431D0C" id="Taisnstūris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LmC+9sAAAALAQAADwAA&#10;AGRycy9kb3ducmV2LnhtbEyPwU7DMBBE70j8g7VIXBB1cFCJQpwKVeIDKJW4OvESh8TrKHab8Pds&#10;ucBtZ3c0+6barX4UZ5xjH0jDwyYDgdQG21On4fj+el+AiMmQNWMg1PCNEXb19VVlShsWesPzIXWC&#10;QyiWRoNLaSqljK1Db+ImTEh8+wyzN4nl3Ek7m4XD/ShVlm2lNz3xB2cm3Dtsh8PJa/gqPh4L75bj&#10;3Zbdw37IG5pyrW9v1pdnEAnX9GeGCz6jQ81MTTiRjWJknSvukjSop4yHiyNXCkTzu1Eg60r+71D/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i5gv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389284" wp14:editId="2C598701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Brīv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D0D1D4" id="Brīvforma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LFNZwe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M5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LFNZwe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19CFBEC" wp14:editId="7E794CF2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Brīvforma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571CE3" id="Brīvforma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l4FA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E89D34F" wp14:editId="587C3239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Brīv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0449F0" id="Brīvforma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rDT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2F9F9B36" wp14:editId="19122CAE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Brīv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DC37F7" id="Brīvforma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6948BC51" wp14:editId="266D569B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Brīvforma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FDC2DB" id="Brīvforma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4BA0305B" wp14:editId="5B6BE7CD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Brīvforma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FDF628" id="Brīvforma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55A88E05" wp14:editId="3E5D3AE5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Brīvforma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C8FBBD" id="Brīvforma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GhP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19A93E4F" wp14:editId="0CC80B62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Taisnstūris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E16C4BB" id="Taisnstūris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dbu5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7169684B" wp14:editId="73D30033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Brīvforma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6AFD5E" id="Brīvforma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0BBA795" wp14:editId="3A18A6C4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Brīvforma 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6FBCEE" id="Brīvforma 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5EC28A6A" wp14:editId="6844E84F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Brīvforma 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49B7D3" id="Brīvforma 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G+Ng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36911CCE" wp14:editId="780AD935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Brīvforma 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F859C4" id="Brīvforma 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533BC64E" wp14:editId="37338883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Brīvforma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BC5A3B" id="Brīvforma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OC8hD2gAAAAsBAAAPAAAAZHJzL2Rvd25y&#10;ZXYueG1sTE/LTsMwELwj9R+sReqN2oQK0RCnqiL1wglCJa5uvCRR7XUUu2n6913EAW67M6N5FNvZ&#10;OzHhGPtAGh5XCgRSE2xPrYbD5/7hBURMhqxxgVDDFSNsy8VdYXIbLvSBU51awSYUc6OhS2nIpYxN&#10;h97EVRiQmPsOozeJ37GVdjQXNvdOZko9S2964oTODFh12Jzqs+fcMKxPkaav/eFtlu+1vFa9q7Re&#10;3s+7VxAJ5/Qnhp/6XB1K7nQMZ7JROA2bbM1bEhPZhg9W/CJHRp6UAlkW8v+G8gY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OC8hD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4F08CBD3" wp14:editId="1F804D5F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Brīvforma 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9E2128" id="Brīvforma 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182508AF" wp14:editId="5FCAECE0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Brīvforma 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03FB86" id="Brīvforma 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6EE3C46" wp14:editId="7C8AF64F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Brīv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28AB72" id="Brīvforma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YrjrO2gAAAAsBAAAPAAAAZHJzL2Rvd25y&#10;ZXYueG1sTE+7TsMwFN2R+g/WrcRG7bZQQYhToUhdmCCt1NWNL0lU+zqK3TT9ey5igPE8dB75dvJO&#10;jDjELpCG5UKBQKqD7ajRcNjvHp5BxGTIGhcINdwwwraY3eUms+FKnzhWqREcQjEzGtqU+kzKWLfo&#10;TVyEHom1rzB4kxgOjbSDuXK4d3Kl1EZ60xE3tKbHssX6XF0894b+8RxpPO4O75P8qOSt7Fyp9f18&#10;ensFkXBKf2b4mc/ToeBNp3AhG4XTsFmun9jKwuqFT7Hjlzkxs1YKZJHL/x+KbwA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YrjrO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7A182D55" wp14:editId="0C9000CE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Brīv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F3C6AB" id="Brīvforma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B7B9A1C" wp14:editId="1FD3CB4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Brīvforma 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43F1A9" id="Brīvforma 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1B2A8251" wp14:editId="48D62C40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Brīvforma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5583A6" id="Brīvforma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5B6C7062" wp14:editId="6A205756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Brīvforma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0D8000" id="Brīvforma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75C3621E" wp14:editId="63981DF8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Brīvform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C57B36" id="Brīvforma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5DC2A3B6" wp14:editId="0F0F572F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Brīvforma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B37D05" id="Brīvforma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5A906649" wp14:editId="70B0F1E8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Taisnstūris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10391D0" id="Taisnstūris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VrLC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20983"/>
    <w:multiLevelType w:val="hybridMultilevel"/>
    <w:tmpl w:val="4CCA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123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.01.2026"/>
    <w:docVar w:name="MonthEndA" w:val="28.02.2026"/>
    <w:docVar w:name="MonthEndB" w:val="31.12.2025"/>
    <w:docVar w:name="MonthStart" w:val="01.01.2026"/>
    <w:docVar w:name="MonthStartA" w:val="01.02.2026"/>
    <w:docVar w:name="MonthStartB" w:val="01.12.2025"/>
  </w:docVars>
  <w:rsids>
    <w:rsidRoot w:val="00E7763A"/>
    <w:rsid w:val="00083E6E"/>
    <w:rsid w:val="000E7F53"/>
    <w:rsid w:val="00115511"/>
    <w:rsid w:val="00141533"/>
    <w:rsid w:val="00236B9D"/>
    <w:rsid w:val="00272ADA"/>
    <w:rsid w:val="00345206"/>
    <w:rsid w:val="003A6416"/>
    <w:rsid w:val="004341E1"/>
    <w:rsid w:val="004562B5"/>
    <w:rsid w:val="00481A09"/>
    <w:rsid w:val="0048634D"/>
    <w:rsid w:val="004D048B"/>
    <w:rsid w:val="00521169"/>
    <w:rsid w:val="0053444D"/>
    <w:rsid w:val="005F1DB1"/>
    <w:rsid w:val="00644DC3"/>
    <w:rsid w:val="00692A5F"/>
    <w:rsid w:val="006B5A63"/>
    <w:rsid w:val="006D52F3"/>
    <w:rsid w:val="00700E7F"/>
    <w:rsid w:val="007635B6"/>
    <w:rsid w:val="008A57DD"/>
    <w:rsid w:val="0093355F"/>
    <w:rsid w:val="00947A17"/>
    <w:rsid w:val="00984307"/>
    <w:rsid w:val="00A823E2"/>
    <w:rsid w:val="00AF5697"/>
    <w:rsid w:val="00B06123"/>
    <w:rsid w:val="00B41633"/>
    <w:rsid w:val="00C60875"/>
    <w:rsid w:val="00D4469A"/>
    <w:rsid w:val="00D671C2"/>
    <w:rsid w:val="00DA742E"/>
    <w:rsid w:val="00E7763A"/>
    <w:rsid w:val="00EA09D3"/>
    <w:rsid w:val="00F154D0"/>
    <w:rsid w:val="00FB6C0B"/>
    <w:rsid w:val="00FD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310AFD"/>
  <w15:docId w15:val="{4BC30F53-58E4-4E43-8FE2-1CFCFD64E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lv-LV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unhideWhenUsed/>
    <w:qFormat/>
    <w:pPr>
      <w:spacing w:after="0"/>
    </w:pPr>
  </w:style>
  <w:style w:type="paragraph" w:styleId="Balonteksts">
    <w:name w:val="Balloon Text"/>
    <w:basedOn w:val="Parasts"/>
    <w:link w:val="BalontekstsRakstz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Pr>
      <w:rFonts w:ascii="Tahoma" w:hAnsi="Tahoma" w:cs="Tahoma"/>
      <w:sz w:val="16"/>
      <w:szCs w:val="16"/>
    </w:rPr>
  </w:style>
  <w:style w:type="paragraph" w:customStyle="1" w:styleId="Dienas">
    <w:name w:val="Dienas"/>
    <w:basedOn w:val="Parasts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umi">
    <w:name w:val="Datumi"/>
    <w:basedOn w:val="Parasts"/>
    <w:uiPriority w:val="2"/>
    <w:qFormat/>
    <w:pPr>
      <w:jc w:val="right"/>
    </w:pPr>
    <w:rPr>
      <w:b/>
    </w:rPr>
  </w:style>
  <w:style w:type="paragraph" w:customStyle="1" w:styleId="Piezmes">
    <w:name w:val="Piezīmes"/>
    <w:basedOn w:val="Parasts"/>
    <w:uiPriority w:val="10"/>
    <w:qFormat/>
    <w:pPr>
      <w:spacing w:after="20" w:line="552" w:lineRule="auto"/>
    </w:pPr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paragraph" w:customStyle="1" w:styleId="Mnesis">
    <w:name w:val="Mēnesis"/>
    <w:basedOn w:val="Parasts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Gads">
    <w:name w:val="Gads"/>
    <w:basedOn w:val="Parasts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Prombtnesmneudatumi">
    <w:name w:val="Prombūtnes mēnešu datumi"/>
    <w:basedOn w:val="Parasts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Prombtnesmnei">
    <w:name w:val="Prombūtnes mēneši"/>
    <w:basedOn w:val="Parasts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Prombtnesmneugadi">
    <w:name w:val="Prombūtnes mēnešu gadi"/>
    <w:basedOn w:val="Parasts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Galvene">
    <w:name w:val="header"/>
    <w:basedOn w:val="Parasts"/>
    <w:link w:val="GalveneRakstz"/>
    <w:uiPriority w:val="99"/>
    <w:unhideWhenUsed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</w:style>
  <w:style w:type="paragraph" w:styleId="Kjene">
    <w:name w:val="footer"/>
    <w:basedOn w:val="Parasts"/>
    <w:link w:val="KjeneRakstz"/>
    <w:uiPriority w:val="99"/>
    <w:unhideWhenUsed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</w:style>
  <w:style w:type="paragraph" w:styleId="Nosaukums">
    <w:name w:val="Title"/>
    <w:basedOn w:val="Parasts"/>
    <w:link w:val="NosaukumsRakstz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ienastumas">
    <w:name w:val="Dienas — tumšas"/>
    <w:basedOn w:val="Parasts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NosaukumsRakstz">
    <w:name w:val="Nosaukums Rakstz."/>
    <w:basedOn w:val="Noklusjumarindkopasfonts"/>
    <w:link w:val="Nosaukums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pakvirsraksts">
    <w:name w:val="Subtitle"/>
    <w:basedOn w:val="Parasts"/>
    <w:link w:val="ApakvirsrakstsRakstz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Virsraksts1Rakstz">
    <w:name w:val="Virsraksts 1 Rakstz."/>
    <w:basedOn w:val="Noklusjumarindkopasfonts"/>
    <w:link w:val="Virsraksts1"/>
    <w:uiPriority w:val="9"/>
    <w:rPr>
      <w:rFonts w:eastAsiaTheme="minorEastAsia" w:cstheme="majorBidi"/>
      <w:b/>
      <w:caps/>
      <w:sz w:val="36"/>
      <w:szCs w:val="32"/>
    </w:rPr>
  </w:style>
  <w:style w:type="paragraph" w:styleId="Sarakstarindkopa">
    <w:name w:val="List Paragraph"/>
    <w:basedOn w:val="Parasts"/>
    <w:uiPriority w:val="34"/>
    <w:qFormat/>
    <w:rsid w:val="00FB6C0B"/>
    <w:pPr>
      <w:spacing w:after="200" w:line="276" w:lineRule="auto"/>
      <w:ind w:left="720"/>
      <w:contextualSpacing/>
    </w:pPr>
    <w:rPr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rmuzskola2023\AppData\Roaming\Microsoft\Templates\Akad&#275;miskais%20kalend&#257;rs%20(viens%20m&#275;nesis,%20jebkur&#353;%20gads,%20s&#257;kas%20ar%20pirmdiena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Akadēmiskais kalendārs (viens mēnesis, jebkurš gads, sākas ar pirmdiena)</Template>
  <TotalTime>13</TotalTime>
  <Pages>1</Pages>
  <Words>1774</Words>
  <Characters>1012</Characters>
  <Application>Microsoft Office Word</Application>
  <DocSecurity>0</DocSecurity>
  <Lines>8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Skrmuzskola2023</dc:creator>
  <cp:keywords/>
  <cp:lastModifiedBy>Antra Zuntnere</cp:lastModifiedBy>
  <cp:revision>5</cp:revision>
  <dcterms:created xsi:type="dcterms:W3CDTF">2026-01-12T12:09:00Z</dcterms:created>
  <dcterms:modified xsi:type="dcterms:W3CDTF">2026-01-12T16:51:00Z</dcterms:modified>
  <cp:version/>
</cp:coreProperties>
</file>