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Galvenes satura tabula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521169" w14:paraId="1A261D9F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49D94B9A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Pirmdiena</w:t>
            </w:r>
          </w:p>
        </w:tc>
        <w:tc>
          <w:tcPr>
            <w:tcW w:w="1530" w:type="dxa"/>
            <w:vAlign w:val="center"/>
          </w:tcPr>
          <w:p w14:paraId="3036200C" w14:textId="77777777" w:rsidR="00F154D0" w:rsidRPr="00521169" w:rsidRDefault="004562B5">
            <w:pPr>
              <w:pStyle w:val="Dienastumas"/>
            </w:pPr>
            <w:r w:rsidRPr="00521169">
              <w:rPr>
                <w:lang w:bidi="lv-LV"/>
              </w:rPr>
              <w:t>Otrdiena</w:t>
            </w:r>
          </w:p>
        </w:tc>
        <w:tc>
          <w:tcPr>
            <w:tcW w:w="1530" w:type="dxa"/>
            <w:vAlign w:val="center"/>
          </w:tcPr>
          <w:p w14:paraId="277842AE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Trešdiena</w:t>
            </w:r>
          </w:p>
        </w:tc>
        <w:tc>
          <w:tcPr>
            <w:tcW w:w="1530" w:type="dxa"/>
            <w:vAlign w:val="center"/>
          </w:tcPr>
          <w:p w14:paraId="4BA2CA47" w14:textId="77777777" w:rsidR="00F154D0" w:rsidRPr="00521169" w:rsidRDefault="004562B5">
            <w:pPr>
              <w:pStyle w:val="Dienastumas"/>
            </w:pPr>
            <w:r w:rsidRPr="00521169">
              <w:rPr>
                <w:lang w:bidi="lv-LV"/>
              </w:rPr>
              <w:t>Ceturtdiena</w:t>
            </w:r>
          </w:p>
        </w:tc>
        <w:tc>
          <w:tcPr>
            <w:tcW w:w="1530" w:type="dxa"/>
            <w:vAlign w:val="center"/>
          </w:tcPr>
          <w:p w14:paraId="3F36E10E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Piektdiena</w:t>
            </w:r>
          </w:p>
        </w:tc>
        <w:tc>
          <w:tcPr>
            <w:tcW w:w="1530" w:type="dxa"/>
            <w:vAlign w:val="center"/>
          </w:tcPr>
          <w:p w14:paraId="3764B911" w14:textId="77777777" w:rsidR="00F154D0" w:rsidRPr="00521169" w:rsidRDefault="004562B5">
            <w:pPr>
              <w:pStyle w:val="Dienastumas"/>
            </w:pPr>
            <w:r w:rsidRPr="00521169">
              <w:rPr>
                <w:lang w:bidi="lv-LV"/>
              </w:rPr>
              <w:t>Sestdiena</w:t>
            </w:r>
          </w:p>
        </w:tc>
        <w:tc>
          <w:tcPr>
            <w:tcW w:w="1530" w:type="dxa"/>
            <w:vAlign w:val="center"/>
          </w:tcPr>
          <w:p w14:paraId="2E1C98FE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Svētdiena</w:t>
            </w:r>
          </w:p>
        </w:tc>
      </w:tr>
    </w:tbl>
    <w:p w14:paraId="434B0BF7" w14:textId="77777777" w:rsidR="00F154D0" w:rsidRPr="00521169" w:rsidRDefault="004562B5">
      <w:pPr>
        <w:pStyle w:val="Bezatstarpm"/>
        <w:rPr>
          <w:sz w:val="2"/>
        </w:rPr>
      </w:pPr>
      <w:r w:rsidRPr="00521169">
        <w:rPr>
          <w:noProof/>
          <w:sz w:val="2"/>
          <w:szCs w:val="2"/>
          <w:lang w:bidi="lv-LV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192CFB2" wp14:editId="4836898C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Kalendāra režģa ilustrācijas tabulas galve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Brīvforma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Brīvforma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Brīvforma 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Brīvforma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Brīvforma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Brīvforma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Brīvforma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Faktūra" descr="Fona faktū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E84764" id="Kalendāra režģa ilustrācijas tabulas galvenes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">
                <v:shape id="Brīvforma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Brīvforma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Brīvforma 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Brīvforma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Brīvforma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Brīvforma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Brīvforma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aktūra" o:spid="_x0000_s1034" type="#_x0000_t75" alt="Fona faktūra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8" o:title="Fona faktūra"/>
                </v:shape>
              </v:group>
            </w:pict>
          </mc:Fallback>
        </mc:AlternateContent>
      </w:r>
    </w:p>
    <w:tbl>
      <w:tblPr>
        <w:tblW w:w="10933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Kalendāra izkārtojuma tabula"/>
      </w:tblPr>
      <w:tblGrid>
        <w:gridCol w:w="1212"/>
        <w:gridCol w:w="349"/>
        <w:gridCol w:w="1215"/>
        <w:gridCol w:w="349"/>
        <w:gridCol w:w="1215"/>
        <w:gridCol w:w="349"/>
        <w:gridCol w:w="1215"/>
        <w:gridCol w:w="349"/>
        <w:gridCol w:w="1215"/>
        <w:gridCol w:w="349"/>
        <w:gridCol w:w="1215"/>
        <w:gridCol w:w="349"/>
        <w:gridCol w:w="1215"/>
        <w:gridCol w:w="337"/>
      </w:tblGrid>
      <w:tr w:rsidR="00F154D0" w:rsidRPr="00521169" w14:paraId="2B90E4E4" w14:textId="77777777" w:rsidTr="00AF0256">
        <w:trPr>
          <w:trHeight w:hRule="exact" w:val="1502"/>
          <w:jc w:val="center"/>
        </w:trPr>
        <w:tc>
          <w:tcPr>
            <w:tcW w:w="1212" w:type="dxa"/>
            <w:vAlign w:val="bottom"/>
          </w:tcPr>
          <w:p w14:paraId="3116ED34" w14:textId="77777777" w:rsidR="00F154D0" w:rsidRPr="00521169" w:rsidRDefault="00F154D0"/>
        </w:tc>
        <w:tc>
          <w:tcPr>
            <w:tcW w:w="349" w:type="dxa"/>
            <w:vAlign w:val="bottom"/>
          </w:tcPr>
          <w:p w14:paraId="5796C200" w14:textId="475BBE18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pirmdiena</w:instrText>
            </w:r>
            <w:r w:rsidRPr="00521169">
              <w:rPr>
                <w:lang w:bidi="lv-LV"/>
              </w:rPr>
              <w:instrText>" 1 ""</w:instrTex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4D9D593C" w14:textId="77777777" w:rsidR="00F154D0" w:rsidRPr="00521169" w:rsidRDefault="00F154D0"/>
        </w:tc>
        <w:tc>
          <w:tcPr>
            <w:tcW w:w="349" w:type="dxa"/>
            <w:vAlign w:val="bottom"/>
          </w:tcPr>
          <w:p w14:paraId="28752778" w14:textId="6E994E94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otrdiena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=B1+1 </w:instrText>
            </w:r>
            <w:r w:rsidRPr="00521169">
              <w:rPr>
                <w:lang w:bidi="lv-LV"/>
              </w:rPr>
              <w:fldChar w:fldCharType="separate"/>
            </w:r>
            <w:r w:rsidRPr="00521169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3177E3D0" w14:textId="77777777" w:rsidR="00F154D0" w:rsidRPr="00521169" w:rsidRDefault="00F154D0"/>
        </w:tc>
        <w:tc>
          <w:tcPr>
            <w:tcW w:w="349" w:type="dxa"/>
            <w:vAlign w:val="bottom"/>
          </w:tcPr>
          <w:p w14:paraId="5F6B6566" w14:textId="311F7278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trešdiena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=D1+1 </w:instrText>
            </w:r>
            <w:r w:rsidRPr="00521169">
              <w:rPr>
                <w:lang w:bidi="lv-LV"/>
              </w:rPr>
              <w:fldChar w:fldCharType="separate"/>
            </w:r>
            <w:r w:rsidR="006B5A63" w:rsidRPr="00521169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361DD4CB" w14:textId="77777777" w:rsidR="00F154D0" w:rsidRPr="00521169" w:rsidRDefault="00F154D0"/>
        </w:tc>
        <w:tc>
          <w:tcPr>
            <w:tcW w:w="349" w:type="dxa"/>
            <w:vAlign w:val="bottom"/>
          </w:tcPr>
          <w:p w14:paraId="31794850" w14:textId="5E149FEF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=F1 </w:instrText>
            </w:r>
            <w:r w:rsidRPr="00521169">
              <w:rPr>
                <w:lang w:bidi="lv-LV"/>
              </w:rPr>
              <w:fldChar w:fldCharType="separate"/>
            </w:r>
            <w:r w:rsidR="00A56629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=F1+1 </w:instrText>
            </w:r>
            <w:r w:rsidRPr="00521169">
              <w:rPr>
                <w:lang w:bidi="lv-LV"/>
              </w:rPr>
              <w:fldChar w:fldCharType="separate"/>
            </w:r>
            <w:r w:rsidR="006B5A63" w:rsidRPr="00521169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284351" w:rsidRPr="00521169">
              <w:rPr>
                <w:noProof/>
                <w:lang w:bidi="lv-LV"/>
              </w:rPr>
              <w:t>1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14D7F35E" w14:textId="77777777" w:rsidR="00F154D0" w:rsidRPr="00521169" w:rsidRDefault="00F154D0"/>
        </w:tc>
        <w:tc>
          <w:tcPr>
            <w:tcW w:w="349" w:type="dxa"/>
            <w:vAlign w:val="bottom"/>
          </w:tcPr>
          <w:p w14:paraId="3BA00982" w14:textId="7CA2F188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>= "</w:instrText>
            </w:r>
            <w:r w:rsidR="00C60875" w:rsidRPr="00521169">
              <w:rPr>
                <w:lang w:bidi="lv-LV"/>
              </w:rPr>
              <w:instrText>piektdiena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=H1+1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2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05998816" w14:textId="77777777" w:rsidR="00F154D0" w:rsidRPr="00521169" w:rsidRDefault="00F154D0"/>
        </w:tc>
        <w:tc>
          <w:tcPr>
            <w:tcW w:w="349" w:type="dxa"/>
            <w:vAlign w:val="bottom"/>
          </w:tcPr>
          <w:p w14:paraId="6E066EE2" w14:textId="70269CAA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sestdiena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=J1+1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3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07D8CB77" w14:textId="77777777" w:rsidR="00F154D0" w:rsidRPr="00521169" w:rsidRDefault="00F154D0"/>
        </w:tc>
        <w:tc>
          <w:tcPr>
            <w:tcW w:w="337" w:type="dxa"/>
            <w:vAlign w:val="bottom"/>
          </w:tcPr>
          <w:p w14:paraId="23025558" w14:textId="3F9D42FE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svētdiena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=L1+1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4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4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4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7F74481D" w14:textId="77777777" w:rsidTr="00AF0256">
        <w:trPr>
          <w:trHeight w:hRule="exact" w:val="1502"/>
          <w:jc w:val="center"/>
        </w:trPr>
        <w:tc>
          <w:tcPr>
            <w:tcW w:w="1212" w:type="dxa"/>
            <w:vAlign w:val="bottom"/>
          </w:tcPr>
          <w:p w14:paraId="70A9C316" w14:textId="77777777" w:rsidR="00F154D0" w:rsidRPr="00521169" w:rsidRDefault="00F154D0"/>
        </w:tc>
        <w:tc>
          <w:tcPr>
            <w:tcW w:w="349" w:type="dxa"/>
            <w:vAlign w:val="bottom"/>
          </w:tcPr>
          <w:p w14:paraId="3BAE0F0A" w14:textId="5514A2FE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=N1+1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5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1F83C9C7" w14:textId="77777777" w:rsidR="00F154D0" w:rsidRPr="00521169" w:rsidRDefault="00F154D0"/>
        </w:tc>
        <w:tc>
          <w:tcPr>
            <w:tcW w:w="349" w:type="dxa"/>
            <w:vAlign w:val="bottom"/>
          </w:tcPr>
          <w:p w14:paraId="1DE09449" w14:textId="71E2C0A9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=B2+1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6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4BA588D0" w14:textId="77777777" w:rsidR="00F154D0" w:rsidRPr="00521169" w:rsidRDefault="00F154D0"/>
        </w:tc>
        <w:tc>
          <w:tcPr>
            <w:tcW w:w="349" w:type="dxa"/>
            <w:vAlign w:val="bottom"/>
          </w:tcPr>
          <w:p w14:paraId="287E7AAA" w14:textId="3B55C477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=D2+1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7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384368AB" w14:textId="005B3D7A" w:rsidR="00A56629" w:rsidRPr="00E26F8E" w:rsidRDefault="00E26F8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26F8E">
              <w:rPr>
                <w:rFonts w:ascii="Times New Roman" w:hAnsi="Times New Roman" w:cs="Times New Roman"/>
                <w:sz w:val="16"/>
                <w:szCs w:val="16"/>
              </w:rPr>
              <w:t>D.LIEPIŅA MEISTARKL.KLAVIERSP.</w:t>
            </w:r>
          </w:p>
          <w:p w14:paraId="676A4BCE" w14:textId="7723A5E6" w:rsidR="00E26F8E" w:rsidRPr="00E26F8E" w:rsidRDefault="00E26F8E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E26F8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SANĀKSME AR LIEPĀJAS MMDV METODIĶIEM</w:t>
            </w:r>
          </w:p>
          <w:p w14:paraId="1734A334" w14:textId="11B6A4DC" w:rsidR="00E26F8E" w:rsidRPr="00E26F8E" w:rsidRDefault="00E26F8E">
            <w:pPr>
              <w:rPr>
                <w:sz w:val="16"/>
                <w:szCs w:val="16"/>
              </w:rPr>
            </w:pPr>
          </w:p>
        </w:tc>
        <w:tc>
          <w:tcPr>
            <w:tcW w:w="349" w:type="dxa"/>
            <w:vAlign w:val="bottom"/>
          </w:tcPr>
          <w:p w14:paraId="5965B464" w14:textId="25BBAC6A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=F2+1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8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2DC64A81" w14:textId="77777777" w:rsidR="00F154D0" w:rsidRPr="00521169" w:rsidRDefault="00F154D0"/>
        </w:tc>
        <w:tc>
          <w:tcPr>
            <w:tcW w:w="349" w:type="dxa"/>
            <w:vAlign w:val="bottom"/>
          </w:tcPr>
          <w:p w14:paraId="2B24F91A" w14:textId="369E0FFC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=H2+1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9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447523CD" w14:textId="77777777" w:rsidR="00F154D0" w:rsidRPr="00521169" w:rsidRDefault="00F154D0"/>
        </w:tc>
        <w:tc>
          <w:tcPr>
            <w:tcW w:w="349" w:type="dxa"/>
            <w:vAlign w:val="bottom"/>
          </w:tcPr>
          <w:p w14:paraId="5CEB42A4" w14:textId="4310A21D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=J2+1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10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48687F3F" w14:textId="77777777" w:rsidR="00F154D0" w:rsidRPr="00521169" w:rsidRDefault="00F154D0"/>
        </w:tc>
        <w:tc>
          <w:tcPr>
            <w:tcW w:w="337" w:type="dxa"/>
            <w:vAlign w:val="bottom"/>
          </w:tcPr>
          <w:p w14:paraId="6BE65C6A" w14:textId="49A6851C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=L2+1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11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43FCB25D" w14:textId="77777777" w:rsidTr="00AF0256">
        <w:trPr>
          <w:trHeight w:hRule="exact" w:val="1502"/>
          <w:jc w:val="center"/>
        </w:trPr>
        <w:tc>
          <w:tcPr>
            <w:tcW w:w="1212" w:type="dxa"/>
            <w:vAlign w:val="bottom"/>
          </w:tcPr>
          <w:p w14:paraId="2AFF793F" w14:textId="77777777" w:rsidR="00F154D0" w:rsidRPr="00521169" w:rsidRDefault="00F154D0"/>
        </w:tc>
        <w:tc>
          <w:tcPr>
            <w:tcW w:w="349" w:type="dxa"/>
            <w:vAlign w:val="bottom"/>
          </w:tcPr>
          <w:p w14:paraId="25DB3157" w14:textId="775D891A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=N2+1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12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6500AD12" w14:textId="77777777" w:rsidR="00F154D0" w:rsidRPr="00521169" w:rsidRDefault="00F154D0"/>
        </w:tc>
        <w:tc>
          <w:tcPr>
            <w:tcW w:w="349" w:type="dxa"/>
            <w:vAlign w:val="bottom"/>
          </w:tcPr>
          <w:p w14:paraId="65FC7CE7" w14:textId="708EAC08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=B3+1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13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2250A34E" w14:textId="77777777" w:rsidR="00F154D0" w:rsidRPr="00521169" w:rsidRDefault="00F154D0"/>
        </w:tc>
        <w:tc>
          <w:tcPr>
            <w:tcW w:w="349" w:type="dxa"/>
            <w:vAlign w:val="bottom"/>
          </w:tcPr>
          <w:p w14:paraId="0A95A4B5" w14:textId="10FB174F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=D3+1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14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29DC5E2A" w14:textId="77777777" w:rsidR="00F154D0" w:rsidRPr="00E26F8E" w:rsidRDefault="00F154D0">
            <w:pPr>
              <w:rPr>
                <w:sz w:val="16"/>
                <w:szCs w:val="16"/>
              </w:rPr>
            </w:pPr>
          </w:p>
        </w:tc>
        <w:tc>
          <w:tcPr>
            <w:tcW w:w="349" w:type="dxa"/>
            <w:vAlign w:val="bottom"/>
          </w:tcPr>
          <w:p w14:paraId="061543C2" w14:textId="7551E440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=F3+1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15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78D51C6D" w14:textId="77777777" w:rsidR="00F154D0" w:rsidRPr="00521169" w:rsidRDefault="00F154D0"/>
        </w:tc>
        <w:tc>
          <w:tcPr>
            <w:tcW w:w="349" w:type="dxa"/>
            <w:vAlign w:val="bottom"/>
          </w:tcPr>
          <w:p w14:paraId="22B06F38" w14:textId="797D0868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=H3+1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16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65A7874A" w14:textId="77777777" w:rsidR="00F154D0" w:rsidRPr="00521169" w:rsidRDefault="00F154D0"/>
        </w:tc>
        <w:tc>
          <w:tcPr>
            <w:tcW w:w="349" w:type="dxa"/>
            <w:vAlign w:val="bottom"/>
          </w:tcPr>
          <w:p w14:paraId="66FE1AD1" w14:textId="5C5BA327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=J3+1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17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3D57A436" w14:textId="77777777" w:rsidR="00F154D0" w:rsidRPr="00521169" w:rsidRDefault="00F154D0"/>
        </w:tc>
        <w:tc>
          <w:tcPr>
            <w:tcW w:w="337" w:type="dxa"/>
            <w:vAlign w:val="bottom"/>
          </w:tcPr>
          <w:p w14:paraId="66436EC0" w14:textId="016DCDCE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=L3+1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18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296F9443" w14:textId="77777777" w:rsidTr="00AF0256">
        <w:trPr>
          <w:trHeight w:hRule="exact" w:val="1502"/>
          <w:jc w:val="center"/>
        </w:trPr>
        <w:tc>
          <w:tcPr>
            <w:tcW w:w="1212" w:type="dxa"/>
            <w:vAlign w:val="bottom"/>
          </w:tcPr>
          <w:p w14:paraId="505361DE" w14:textId="77777777" w:rsidR="00F154D0" w:rsidRPr="00521169" w:rsidRDefault="00F154D0"/>
        </w:tc>
        <w:tc>
          <w:tcPr>
            <w:tcW w:w="349" w:type="dxa"/>
            <w:vAlign w:val="bottom"/>
          </w:tcPr>
          <w:p w14:paraId="29DE5173" w14:textId="146FAA81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=N3+1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19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50E76D69" w14:textId="77777777" w:rsidR="00F154D0" w:rsidRPr="00521169" w:rsidRDefault="00F154D0"/>
        </w:tc>
        <w:tc>
          <w:tcPr>
            <w:tcW w:w="349" w:type="dxa"/>
            <w:vAlign w:val="bottom"/>
          </w:tcPr>
          <w:p w14:paraId="595D3DAB" w14:textId="0C965531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=B4+1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20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6913B1DE" w14:textId="77777777" w:rsidR="00F154D0" w:rsidRPr="00521169" w:rsidRDefault="00F154D0"/>
        </w:tc>
        <w:tc>
          <w:tcPr>
            <w:tcW w:w="349" w:type="dxa"/>
            <w:vAlign w:val="bottom"/>
          </w:tcPr>
          <w:p w14:paraId="339B8F4E" w14:textId="32FF4628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=D4+1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21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71D56E43" w14:textId="77777777" w:rsidR="00F154D0" w:rsidRPr="00521169" w:rsidRDefault="00F154D0"/>
        </w:tc>
        <w:tc>
          <w:tcPr>
            <w:tcW w:w="349" w:type="dxa"/>
            <w:vAlign w:val="bottom"/>
          </w:tcPr>
          <w:p w14:paraId="23F3F2C2" w14:textId="7927F048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=F4+1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22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60B4BE0A" w14:textId="77777777" w:rsidR="00F154D0" w:rsidRPr="00521169" w:rsidRDefault="00F154D0"/>
        </w:tc>
        <w:tc>
          <w:tcPr>
            <w:tcW w:w="349" w:type="dxa"/>
            <w:vAlign w:val="bottom"/>
          </w:tcPr>
          <w:p w14:paraId="10EB5D01" w14:textId="27E1A630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=H4+1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23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305B9AE6" w14:textId="77777777" w:rsidR="00F154D0" w:rsidRPr="00521169" w:rsidRDefault="00F154D0"/>
        </w:tc>
        <w:tc>
          <w:tcPr>
            <w:tcW w:w="349" w:type="dxa"/>
            <w:vAlign w:val="bottom"/>
          </w:tcPr>
          <w:p w14:paraId="4552317C" w14:textId="291A543D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=J4+1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24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7D414A45" w14:textId="77777777" w:rsidR="00F154D0" w:rsidRPr="00521169" w:rsidRDefault="00F154D0"/>
        </w:tc>
        <w:tc>
          <w:tcPr>
            <w:tcW w:w="337" w:type="dxa"/>
            <w:vAlign w:val="bottom"/>
          </w:tcPr>
          <w:p w14:paraId="4CCB2C4E" w14:textId="159F407F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=L4+1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25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5FB434AC" w14:textId="77777777" w:rsidTr="00AF0256">
        <w:trPr>
          <w:trHeight w:hRule="exact" w:val="1502"/>
          <w:jc w:val="center"/>
        </w:trPr>
        <w:tc>
          <w:tcPr>
            <w:tcW w:w="1212" w:type="dxa"/>
            <w:vAlign w:val="bottom"/>
          </w:tcPr>
          <w:p w14:paraId="3897A5B5" w14:textId="77777777" w:rsidR="00F154D0" w:rsidRPr="00521169" w:rsidRDefault="00F154D0"/>
        </w:tc>
        <w:tc>
          <w:tcPr>
            <w:tcW w:w="349" w:type="dxa"/>
            <w:vAlign w:val="bottom"/>
          </w:tcPr>
          <w:p w14:paraId="2CBCE2A7" w14:textId="1926BA5F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=N4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25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=N4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25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=N4+1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26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60C3EE9B" w14:textId="64937611" w:rsidR="00E26F8E" w:rsidRPr="00E26F8E" w:rsidRDefault="00E26F8E" w:rsidP="00E26F8E">
            <w:pPr>
              <w:pStyle w:val="Bezatstarpm"/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</w:pPr>
            <w:r w:rsidRPr="00E26F8E"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  <w:t>VALSTS KONKURSS KLAVIERS</w:t>
            </w:r>
            <w:r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  <w:t>P.</w:t>
            </w:r>
          </w:p>
          <w:p w14:paraId="0BC1F4B4" w14:textId="77777777" w:rsidR="00F154D0" w:rsidRDefault="00E26F8E" w:rsidP="00E26F8E">
            <w:pPr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</w:pPr>
            <w:r w:rsidRPr="00E26F8E"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  <w:t xml:space="preserve"> II. KĀRTA</w:t>
            </w:r>
          </w:p>
          <w:p w14:paraId="654FE899" w14:textId="2FED9258" w:rsidR="00E26F8E" w:rsidRPr="00E26F8E" w:rsidRDefault="00E26F8E" w:rsidP="00E26F8E">
            <w:pPr>
              <w:rPr>
                <w:color w:val="EB983F" w:themeColor="accent4"/>
                <w:sz w:val="16"/>
                <w:szCs w:val="16"/>
              </w:rPr>
            </w:pPr>
            <w:r w:rsidRPr="00E26F8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EIŅA</w:t>
            </w:r>
            <w:r w:rsidRPr="00E26F8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 K</w:t>
            </w: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RŪZIŅA </w:t>
            </w:r>
            <w:r w:rsidRPr="00E26F8E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MEISTARKLASE ĢITĀRAS SPĒLĒ SALDŪ</w:t>
            </w:r>
          </w:p>
        </w:tc>
        <w:tc>
          <w:tcPr>
            <w:tcW w:w="349" w:type="dxa"/>
            <w:vAlign w:val="bottom"/>
          </w:tcPr>
          <w:p w14:paraId="459B1DCF" w14:textId="07BD85D1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=B5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=B5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=B5+1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27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6AD35B13" w14:textId="77777777" w:rsidR="00F154D0" w:rsidRPr="00521169" w:rsidRDefault="00F154D0"/>
        </w:tc>
        <w:tc>
          <w:tcPr>
            <w:tcW w:w="349" w:type="dxa"/>
            <w:vAlign w:val="bottom"/>
          </w:tcPr>
          <w:p w14:paraId="4959CFAE" w14:textId="31592ECB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=D5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=D5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=D5+1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28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15810FB8" w14:textId="1923B27D" w:rsidR="00F154D0" w:rsidRPr="00E26F8E" w:rsidRDefault="00E26F8E">
            <w:pPr>
              <w:rPr>
                <w:sz w:val="20"/>
                <w:szCs w:val="20"/>
              </w:rPr>
            </w:pPr>
            <w:r w:rsidRPr="00E26F8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VECĀKU  SAPULCE</w:t>
            </w:r>
          </w:p>
        </w:tc>
        <w:tc>
          <w:tcPr>
            <w:tcW w:w="349" w:type="dxa"/>
            <w:vAlign w:val="bottom"/>
          </w:tcPr>
          <w:p w14:paraId="1344C097" w14:textId="78C743CB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=F5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=F5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=F5+1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29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4F9D23EA" w14:textId="77777777" w:rsidR="00F154D0" w:rsidRPr="00521169" w:rsidRDefault="00F154D0"/>
        </w:tc>
        <w:tc>
          <w:tcPr>
            <w:tcW w:w="349" w:type="dxa"/>
            <w:vAlign w:val="bottom"/>
          </w:tcPr>
          <w:p w14:paraId="5A77B7A6" w14:textId="113CCBFB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=H5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=H5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=H5+1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30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3DCD4DDF" w14:textId="77777777" w:rsidR="00F154D0" w:rsidRPr="00521169" w:rsidRDefault="00F154D0"/>
        </w:tc>
        <w:tc>
          <w:tcPr>
            <w:tcW w:w="349" w:type="dxa"/>
            <w:vAlign w:val="bottom"/>
          </w:tcPr>
          <w:p w14:paraId="08313370" w14:textId="2647B0B6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=J5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=J5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=J5+1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t>31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628F17D7" w14:textId="77777777" w:rsidR="00F154D0" w:rsidRPr="00521169" w:rsidRDefault="00F154D0"/>
        </w:tc>
        <w:tc>
          <w:tcPr>
            <w:tcW w:w="337" w:type="dxa"/>
            <w:vAlign w:val="bottom"/>
          </w:tcPr>
          <w:p w14:paraId="2692903D" w14:textId="6D95846E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=L5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=L5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=L5+1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768E9A75" w14:textId="77777777" w:rsidTr="00AF0256">
        <w:trPr>
          <w:trHeight w:hRule="exact" w:val="1502"/>
          <w:jc w:val="center"/>
        </w:trPr>
        <w:tc>
          <w:tcPr>
            <w:tcW w:w="1212" w:type="dxa"/>
            <w:vAlign w:val="bottom"/>
          </w:tcPr>
          <w:p w14:paraId="1F559363" w14:textId="77777777" w:rsidR="00F154D0" w:rsidRPr="00521169" w:rsidRDefault="00F154D0"/>
        </w:tc>
        <w:tc>
          <w:tcPr>
            <w:tcW w:w="349" w:type="dxa"/>
            <w:vAlign w:val="bottom"/>
          </w:tcPr>
          <w:p w14:paraId="3103FBD5" w14:textId="4DAE4027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=N5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=N5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=N5+1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00E0DD12" w14:textId="77777777" w:rsidR="00F154D0" w:rsidRPr="00E26F8E" w:rsidRDefault="00F154D0">
            <w:pPr>
              <w:rPr>
                <w:color w:val="EB983F" w:themeColor="accent4"/>
                <w:sz w:val="16"/>
                <w:szCs w:val="16"/>
              </w:rPr>
            </w:pPr>
          </w:p>
        </w:tc>
        <w:tc>
          <w:tcPr>
            <w:tcW w:w="349" w:type="dxa"/>
            <w:vAlign w:val="bottom"/>
          </w:tcPr>
          <w:p w14:paraId="4D8DA1FA" w14:textId="79F95F9C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=B6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=B6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C60875" w:rsidRPr="00521169">
              <w:rPr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=B6+1 </w:instrText>
            </w:r>
            <w:r w:rsidRPr="00521169">
              <w:rPr>
                <w:lang w:bidi="lv-LV"/>
              </w:rPr>
              <w:fldChar w:fldCharType="separate"/>
            </w:r>
            <w:r w:rsidR="005F1DB1" w:rsidRPr="00521169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215" w:type="dxa"/>
            <w:vAlign w:val="bottom"/>
          </w:tcPr>
          <w:p w14:paraId="4D8BD4A1" w14:textId="77777777" w:rsidR="00F154D0" w:rsidRPr="00521169" w:rsidRDefault="00F154D0"/>
        </w:tc>
        <w:tc>
          <w:tcPr>
            <w:tcW w:w="349" w:type="dxa"/>
            <w:vAlign w:val="bottom"/>
          </w:tcPr>
          <w:p w14:paraId="0868FD82" w14:textId="77777777" w:rsidR="00F154D0" w:rsidRPr="00521169" w:rsidRDefault="00F154D0">
            <w:pPr>
              <w:pStyle w:val="Datumi"/>
            </w:pPr>
          </w:p>
        </w:tc>
        <w:tc>
          <w:tcPr>
            <w:tcW w:w="1215" w:type="dxa"/>
            <w:vAlign w:val="bottom"/>
          </w:tcPr>
          <w:p w14:paraId="3ED20F9C" w14:textId="77777777" w:rsidR="00F154D0" w:rsidRPr="00521169" w:rsidRDefault="00F154D0"/>
        </w:tc>
        <w:tc>
          <w:tcPr>
            <w:tcW w:w="349" w:type="dxa"/>
            <w:vAlign w:val="bottom"/>
          </w:tcPr>
          <w:p w14:paraId="1BADB408" w14:textId="77777777" w:rsidR="00F154D0" w:rsidRPr="00521169" w:rsidRDefault="00F154D0">
            <w:pPr>
              <w:pStyle w:val="Datumi"/>
            </w:pPr>
          </w:p>
        </w:tc>
        <w:tc>
          <w:tcPr>
            <w:tcW w:w="1215" w:type="dxa"/>
            <w:vAlign w:val="bottom"/>
          </w:tcPr>
          <w:p w14:paraId="71E06102" w14:textId="77777777" w:rsidR="00F154D0" w:rsidRPr="00521169" w:rsidRDefault="00F154D0"/>
        </w:tc>
        <w:tc>
          <w:tcPr>
            <w:tcW w:w="349" w:type="dxa"/>
            <w:vAlign w:val="bottom"/>
          </w:tcPr>
          <w:p w14:paraId="47F67C38" w14:textId="77777777" w:rsidR="00F154D0" w:rsidRPr="00521169" w:rsidRDefault="00F154D0">
            <w:pPr>
              <w:pStyle w:val="Datumi"/>
            </w:pPr>
          </w:p>
        </w:tc>
        <w:tc>
          <w:tcPr>
            <w:tcW w:w="1215" w:type="dxa"/>
            <w:vAlign w:val="bottom"/>
          </w:tcPr>
          <w:p w14:paraId="560838CC" w14:textId="77777777" w:rsidR="00F154D0" w:rsidRPr="00521169" w:rsidRDefault="00F154D0"/>
        </w:tc>
        <w:tc>
          <w:tcPr>
            <w:tcW w:w="349" w:type="dxa"/>
            <w:vAlign w:val="bottom"/>
          </w:tcPr>
          <w:p w14:paraId="1477DCC1" w14:textId="77777777" w:rsidR="00F154D0" w:rsidRPr="00521169" w:rsidRDefault="00F154D0">
            <w:pPr>
              <w:pStyle w:val="Datumi"/>
            </w:pPr>
          </w:p>
        </w:tc>
        <w:tc>
          <w:tcPr>
            <w:tcW w:w="1215" w:type="dxa"/>
            <w:vAlign w:val="bottom"/>
          </w:tcPr>
          <w:p w14:paraId="555C8824" w14:textId="77777777" w:rsidR="00F154D0" w:rsidRPr="00521169" w:rsidRDefault="00F154D0"/>
        </w:tc>
        <w:tc>
          <w:tcPr>
            <w:tcW w:w="337" w:type="dxa"/>
            <w:vAlign w:val="bottom"/>
          </w:tcPr>
          <w:p w14:paraId="59DFB77A" w14:textId="77777777" w:rsidR="00F154D0" w:rsidRPr="00521169" w:rsidRDefault="00F154D0">
            <w:pPr>
              <w:pStyle w:val="Datumi"/>
            </w:pPr>
          </w:p>
        </w:tc>
      </w:tr>
    </w:tbl>
    <w:p w14:paraId="57C88439" w14:textId="77777777" w:rsidR="00F154D0" w:rsidRPr="00521169" w:rsidRDefault="00F154D0"/>
    <w:tbl>
      <w:tblPr>
        <w:tblW w:w="11022" w:type="dxa"/>
        <w:jc w:val="center"/>
        <w:tblLayout w:type="fixed"/>
        <w:tblLook w:val="04A0" w:firstRow="1" w:lastRow="0" w:firstColumn="1" w:lastColumn="0" w:noHBand="0" w:noVBand="1"/>
        <w:tblCaption w:val="Izkārtojuma tabula"/>
      </w:tblPr>
      <w:tblGrid>
        <w:gridCol w:w="5879"/>
        <w:gridCol w:w="641"/>
        <w:gridCol w:w="4502"/>
      </w:tblGrid>
      <w:tr w:rsidR="00F154D0" w:rsidRPr="00521169" w14:paraId="44791155" w14:textId="77777777" w:rsidTr="00A56629">
        <w:trPr>
          <w:trHeight w:hRule="exact" w:val="4808"/>
          <w:jc w:val="center"/>
        </w:trPr>
        <w:tc>
          <w:tcPr>
            <w:tcW w:w="5879" w:type="dxa"/>
          </w:tcPr>
          <w:p w14:paraId="42855327" w14:textId="6C070500" w:rsidR="00F154D0" w:rsidRPr="00521169" w:rsidRDefault="004562B5">
            <w:pPr>
              <w:pStyle w:val="Mnesis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 MonthStart \@ MMMM \* MERGEFORMAT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lang w:bidi="lv-LV"/>
              </w:rPr>
              <w:t>janvāris</w:t>
            </w:r>
            <w:r w:rsidRPr="00521169">
              <w:rPr>
                <w:lang w:bidi="lv-LV"/>
              </w:rPr>
              <w:fldChar w:fldCharType="end"/>
            </w:r>
          </w:p>
          <w:p w14:paraId="0FD3CDD9" w14:textId="211F6F9F" w:rsidR="00F154D0" w:rsidRPr="00521169" w:rsidRDefault="004562B5">
            <w:pPr>
              <w:pStyle w:val="Gads"/>
              <w:spacing w:after="240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 MonthStart \@  yyyy   \* MERGEFORMAT </w:instrText>
            </w:r>
            <w:r w:rsidRPr="00521169">
              <w:rPr>
                <w:lang w:bidi="lv-LV"/>
              </w:rPr>
              <w:fldChar w:fldCharType="separate"/>
            </w:r>
            <w:r w:rsidR="00284351">
              <w:rPr>
                <w:lang w:bidi="lv-LV"/>
              </w:rPr>
              <w:t>2026</w:t>
            </w:r>
            <w:r w:rsidRPr="00521169">
              <w:rPr>
                <w:lang w:bidi="lv-LV"/>
              </w:rPr>
              <w:fldChar w:fldCharType="end"/>
            </w:r>
          </w:p>
          <w:p w14:paraId="28AFA5A5" w14:textId="77777777" w:rsidR="00F154D0" w:rsidRPr="00521169" w:rsidRDefault="00F154D0"/>
        </w:tc>
        <w:tc>
          <w:tcPr>
            <w:tcW w:w="641" w:type="dxa"/>
          </w:tcPr>
          <w:p w14:paraId="75727E1C" w14:textId="77777777" w:rsidR="00F154D0" w:rsidRPr="00521169" w:rsidRDefault="00F154D0"/>
        </w:tc>
        <w:tc>
          <w:tcPr>
            <w:tcW w:w="4502" w:type="dxa"/>
            <w:tcMar>
              <w:left w:w="187" w:type="dxa"/>
              <w:right w:w="216" w:type="dxa"/>
            </w:tcMar>
          </w:tcPr>
          <w:p w14:paraId="21DEF671" w14:textId="77777777" w:rsidR="0070541F" w:rsidRDefault="0070541F" w:rsidP="0070541F">
            <w:pPr>
              <w:pStyle w:val="Sarakstarindkopa"/>
              <w:spacing w:after="160" w:line="259" w:lineRule="auto"/>
              <w:rPr>
                <w:rFonts w:cstheme="minorHAnsi"/>
              </w:rPr>
            </w:pPr>
          </w:p>
          <w:p w14:paraId="19F13D75" w14:textId="77777777" w:rsidR="0070541F" w:rsidRDefault="0070541F" w:rsidP="0070541F">
            <w:pPr>
              <w:pStyle w:val="Sarakstarindkopa"/>
              <w:spacing w:after="160" w:line="259" w:lineRule="auto"/>
              <w:rPr>
                <w:rFonts w:cstheme="minorHAnsi"/>
              </w:rPr>
            </w:pPr>
          </w:p>
          <w:p w14:paraId="6F2DB9AA" w14:textId="77777777" w:rsidR="0070541F" w:rsidRDefault="0070541F" w:rsidP="0070541F">
            <w:pPr>
              <w:pStyle w:val="Sarakstarindkopa"/>
              <w:spacing w:after="160" w:line="259" w:lineRule="auto"/>
              <w:rPr>
                <w:rFonts w:cstheme="minorHAnsi"/>
              </w:rPr>
            </w:pPr>
          </w:p>
          <w:p w14:paraId="3CE87B3A" w14:textId="77777777" w:rsidR="0070541F" w:rsidRDefault="0070541F" w:rsidP="0070541F">
            <w:pPr>
              <w:pStyle w:val="Sarakstarindkopa"/>
              <w:spacing w:after="160" w:line="259" w:lineRule="auto"/>
              <w:rPr>
                <w:rFonts w:cstheme="minorHAnsi"/>
              </w:rPr>
            </w:pPr>
          </w:p>
          <w:p w14:paraId="5ED39172" w14:textId="77777777" w:rsidR="0070541F" w:rsidRDefault="0070541F" w:rsidP="0070541F">
            <w:pPr>
              <w:pStyle w:val="Sarakstarindkopa"/>
              <w:spacing w:after="160" w:line="259" w:lineRule="auto"/>
              <w:rPr>
                <w:rFonts w:cstheme="minorHAnsi"/>
              </w:rPr>
            </w:pPr>
          </w:p>
          <w:p w14:paraId="603688F2" w14:textId="3DCC39D6" w:rsidR="0070541F" w:rsidRPr="001B5262" w:rsidRDefault="0070541F" w:rsidP="0070541F">
            <w:pPr>
              <w:pStyle w:val="Sarakstarindkopa"/>
              <w:numPr>
                <w:ilvl w:val="0"/>
                <w:numId w:val="2"/>
              </w:numPr>
              <w:spacing w:after="160" w:line="259" w:lineRule="auto"/>
              <w:rPr>
                <w:rFonts w:cstheme="minorHAnsi"/>
              </w:rPr>
            </w:pPr>
            <w:r w:rsidRPr="001B5262">
              <w:rPr>
                <w:rFonts w:cstheme="minorHAnsi"/>
              </w:rPr>
              <w:t>Iekšējās kārtības noteikumu pārrunāšana</w:t>
            </w:r>
          </w:p>
          <w:p w14:paraId="27309231" w14:textId="77777777" w:rsidR="0070541F" w:rsidRPr="001B5262" w:rsidRDefault="0070541F" w:rsidP="0070541F">
            <w:pPr>
              <w:pStyle w:val="Sarakstarindkopa"/>
              <w:numPr>
                <w:ilvl w:val="0"/>
                <w:numId w:val="2"/>
              </w:numPr>
              <w:spacing w:after="160" w:line="259" w:lineRule="auto"/>
              <w:rPr>
                <w:rFonts w:cstheme="minorHAnsi"/>
              </w:rPr>
            </w:pPr>
            <w:r w:rsidRPr="001B5262">
              <w:rPr>
                <w:rFonts w:cstheme="minorHAnsi"/>
              </w:rPr>
              <w:t>Ugunsdrošības instruktāžu veikšana</w:t>
            </w:r>
          </w:p>
          <w:p w14:paraId="0D653952" w14:textId="77777777" w:rsidR="0070541F" w:rsidRPr="001B5262" w:rsidRDefault="0070541F" w:rsidP="0070541F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rFonts w:cstheme="minorHAnsi"/>
              </w:rPr>
            </w:pPr>
            <w:r w:rsidRPr="001B5262">
              <w:rPr>
                <w:rFonts w:cstheme="minorHAnsi"/>
              </w:rPr>
              <w:t>Skatuves kultūras izkopšana</w:t>
            </w:r>
          </w:p>
          <w:p w14:paraId="3B83A5B6" w14:textId="5C41D529" w:rsidR="00F154D0" w:rsidRPr="00521169" w:rsidRDefault="00F154D0" w:rsidP="00A56629">
            <w:pPr>
              <w:pStyle w:val="Virsraksts1"/>
            </w:pPr>
          </w:p>
        </w:tc>
      </w:tr>
    </w:tbl>
    <w:p w14:paraId="739AB807" w14:textId="77777777" w:rsidR="00F154D0" w:rsidRDefault="00F154D0">
      <w:pPr>
        <w:pStyle w:val="Bezatstarpm"/>
      </w:pPr>
    </w:p>
    <w:p w14:paraId="589B944D" w14:textId="77777777" w:rsidR="00A56629" w:rsidRDefault="00A56629">
      <w:pPr>
        <w:pStyle w:val="Bezatstarpm"/>
      </w:pPr>
    </w:p>
    <w:p w14:paraId="7F16BF77" w14:textId="77777777" w:rsidR="00A56629" w:rsidRPr="00521169" w:rsidRDefault="00A56629">
      <w:pPr>
        <w:pStyle w:val="Bezatstarpm"/>
      </w:pPr>
    </w:p>
    <w:sectPr w:rsidR="00A56629" w:rsidRPr="00521169" w:rsidSect="00141533">
      <w:headerReference w:type="default" r:id="rId9"/>
      <w:footerReference w:type="default" r:id="rId10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E1266" w14:textId="77777777" w:rsidR="00A813EC" w:rsidRDefault="00A813EC">
      <w:pPr>
        <w:spacing w:after="0"/>
      </w:pPr>
      <w:r>
        <w:separator/>
      </w:r>
    </w:p>
  </w:endnote>
  <w:endnote w:type="continuationSeparator" w:id="0">
    <w:p w14:paraId="6F977148" w14:textId="77777777" w:rsidR="00A813EC" w:rsidRDefault="00A813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6D928" w14:textId="77777777" w:rsidR="005F1DB1" w:rsidRDefault="00141533">
    <w:pPr>
      <w:pStyle w:val="Kjene"/>
    </w:pPr>
    <w:r>
      <w:rPr>
        <w:noProof/>
        <w:lang w:bidi="lv-LV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75AACE44" wp14:editId="34B7F5BF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Gada dublēšana" title="Gada dublēšanas attēl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Brīvforma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Taisnstūris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Brīvforma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Brīvforma 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Brīvforma 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Brīvforma 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Brīvforma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Brīvforma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Brīvforma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Brīvforma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5DA9AEC" id="Gada dublēšana" o:spid="_x0000_s1026" alt="Virsraksts: Gada dublēšanas attēls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">
              <v:shape id="Brīvforma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Taisnstūris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Brīvforma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Brīvforma 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Brīvforma 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Brīvforma 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Brīvforma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Brīvforma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Brīvforma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Brīvforma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105B81B9" wp14:editId="218C47D0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Brīvform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E403B1" id="Brīvforma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1DABB37B" wp14:editId="5F114302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Brīvform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33BD6C" id="Brīvforma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34448EF3" wp14:editId="452CD758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Brīvform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9DE06F" id="Brīvforma 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644E275A" wp14:editId="2548A67A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Brīvform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5492E1" id="Brīvforma 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6F2756AE" wp14:editId="53355289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Brīvform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998D01" id="Brīvforma 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3FAC3F64" wp14:editId="4E08AF33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Taisnstūris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10C5F34" id="Taisnstūris 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dcPrHtsAAAAJAQAADwAA&#10;AGRycy9kb3ducmV2LnhtbEyPwU6EMBCG7ya+QzMmXgzbuuAGkbIxm/gArpt4LXQEhE4J7S749o5e&#10;9DgzX/75/nK/ulFccA69Jw33GwUCqfG2p1bD6e0lyUGEaMia0RNq+MIA++r6qjSF9Qu94uUYW8Eh&#10;FAqjoYtxKqQMTYfOhI2fkPj24WdnIo9zK+1sFg53o9wqtZPO9MQfOjPhocNmOJ6dhs/8Pctdt5zu&#10;dkwPhyGtaUq1vr1Zn59ARFzjHww/+qwOFTvV/kw2iFFDkj0wqeFRKe7EQJKlIOrfxRZkVcr/Dapv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HXD6x7bAAAACQ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3E36297E" wp14:editId="3EE2AB2E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Brīvform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F29F1E" id="Brīvforma 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18CDC67A" wp14:editId="2943E3BB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Brīvform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555B1B" id="Brīvforma 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2C843342" wp14:editId="66AF38E6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Brīv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1E945E" id="Brīvforma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6B26CC28" wp14:editId="4A731D5B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Brīvforma 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76A88B" id="Brīvforma 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3D3A0B98" wp14:editId="76DB9065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Brīvforma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931351" id="Brīvforma 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603F6C26" wp14:editId="7C24D893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Taisnstūris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FC9E93F" id="Taisnstūris 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9axRX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2C957963" wp14:editId="7D5E99B6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Brīvforma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700D67B" id="Brīvforma 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313BD7A6" wp14:editId="5FCCD0F2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Brīvforma 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EA143E" id="Brīvforma 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4F78C55B" wp14:editId="67380E0C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Brīvforma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50A39B" id="Brīvforma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6C7FC1F7" wp14:editId="7C41183D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Brīvforma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42C495" id="Brīvforma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684BD192" wp14:editId="3FB3C028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Brīvforma 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D69697" id="Brīvforma 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6DDF8A82" wp14:editId="33D17E1C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Taisnstūris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C732ADA" id="Taisnstūris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CtQ0sz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06DFCCC5" wp14:editId="52BF57D0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Brīvforma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C544B2" id="Brīvforma 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1198B3E3" wp14:editId="2A39BF77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Brīvforma 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4C1564" id="Brīvforma 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04731452" wp14:editId="4DDF4A55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Brīvforma 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707D83" id="Brīvforma 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0A336FBB" wp14:editId="72520C08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Brīvforma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7A66C5" id="Brīvforma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50A48A76" wp14:editId="5360BEF0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Brīvforma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14074AF" id="Brīvforma 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4189D082" wp14:editId="5F10E477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Taisnstūris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2AE5C12" id="Taisnstūris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D6ylh2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26198FE2" wp14:editId="3DB1A519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Brīvforma 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3BCED1" id="Brīvforma 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63177B4F" wp14:editId="16E26DA1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Brīvforma 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0A32D98" id="Brīvforma 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07946A7F" wp14:editId="63C635AB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Brīvforma 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E32CE3" id="Brīvforma 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4605CF6A" wp14:editId="67F2FDBB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Brīvforma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460603" id="Brīvforma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6FFCE22C" wp14:editId="537D99C2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Brīvforma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2759CB" id="Brīvforma 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14809759" wp14:editId="243AEC14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Taisnstūris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B21A306" id="Taisnstūris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T/Yy9sAAAALAQAADwAA&#10;AGRycy9kb3ducmV2LnhtbEyPTU7DMBCF90jcwRokNojaNKWEEKdClTgApRJbJx7ikHgcxW4Tbs/A&#10;Bpbz5tP7KXeLH8QZp9gF0nC3UiCQmmA7ajUc315ucxAxGbJmCIQavjDCrrq8KE1hw0yveD6kVrAJ&#10;xcJocCmNhZSxcehNXIURiX8fYfIm8Tm10k5mZnM/yLVSW+lNR5zgzIh7h01/OHkNn/n7JvduPt5s&#10;me73fVbTmGl9fbU8P4FIuKQ/GH7qc3WouFMdTmSjGDRkanPPqIZHpXgUE6w8gKh/lTXIqpT/N1Tf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JE/2Mv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037F7E55" wp14:editId="4D1E25CC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Brīvforma 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E9FF5F" id="Brīvforma 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189CCF50" wp14:editId="52C9FF7C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Piezīmju dublēšana" descr="Piezīmju dublēšanas attēls" title="Piezīmju dublēšanas attēl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Brīvforma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Attēls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8A53DE" id="Piezīmju dublēšana" o:spid="_x0000_s1026" alt="Virsraksts: Piezīmju dublēšanas attēls - apraksts: Piezīmju dublēšanas attēls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">
              <v:shape id="Brīvforma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ttēls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5F940" w14:textId="77777777" w:rsidR="00A813EC" w:rsidRDefault="00A813EC">
      <w:pPr>
        <w:spacing w:after="0"/>
      </w:pPr>
      <w:r>
        <w:separator/>
      </w:r>
    </w:p>
  </w:footnote>
  <w:footnote w:type="continuationSeparator" w:id="0">
    <w:p w14:paraId="299F506C" w14:textId="77777777" w:rsidR="00A813EC" w:rsidRDefault="00A813E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AD53C" w14:textId="77777777" w:rsidR="005F1DB1" w:rsidRDefault="005F1DB1">
    <w:pPr>
      <w:pStyle w:val="Galvene"/>
    </w:pPr>
    <w:r>
      <w:rPr>
        <w:noProof/>
        <w:lang w:bidi="lv-LV"/>
      </w:rPr>
      <w:drawing>
        <wp:anchor distT="0" distB="0" distL="114300" distR="114300" simplePos="0" relativeHeight="251696128" behindDoc="1" locked="1" layoutInCell="1" allowOverlap="1" wp14:anchorId="6592A848" wp14:editId="464ED222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Faktūra" descr="Fona faktū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ktūra" descr="Fona faktūr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58E0457B" wp14:editId="2ED66570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Brīvform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CE47F8" id="Brīvforma 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71FE46C9" wp14:editId="42EE89B3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Brīv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FFB0F2" id="Brīvforma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54257B75" wp14:editId="3CFE12C4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Taisnstūris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D21298D" id="Taisnstūris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s56/53AAAAA0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7A22CC2E" wp14:editId="23FFFEE4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Brīvform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010E2D" id="Brīvforma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2EE2462C" wp14:editId="39AADB8E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Brīvforma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4C14B6" id="Brīvforma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6AB59AB2" wp14:editId="53FC7CC6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Brīvforma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9373279" id="Brīvforma 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184B972B" wp14:editId="26F2FAEE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Brīvforma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1540E4" id="Brīvforma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529139AD" wp14:editId="285E8B0C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Brīv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EA70DF1" id="Brīvforma 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Zl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4E092619" wp14:editId="500765A6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Brīvform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174802" id="Brīvforma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46D35F9B" wp14:editId="36079008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Taisnstūris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6A9D0B3" id="Taisnstūris 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Afn4TV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5B2D4AC3" wp14:editId="7399FC18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Brīvforma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6F09994" id="Brīvforma 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tP2Q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75691C14" wp14:editId="5C6712BD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Brīvform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1A86EE" id="Brīvforma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7946D704" wp14:editId="2DB3A60C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Brīvforma 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50A0DF" id="Brīvforma 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5FF5DBEC" wp14:editId="7602C419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Brīvforma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D1EE58" id="Brīvforma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6329EB57" wp14:editId="5A3656F9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Brīvforma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EE96AE" id="Brīvforma 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71B37DA6" wp14:editId="0DE8386D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Brīvforma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D7DA5C" id="Brīvforma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20C96F76" wp14:editId="6AC5CEBE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Taisnstūris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0014253" id="Taisnstūris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k4K6Y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419936CD" wp14:editId="2DD81FFB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Brīvforma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35533A" id="Brīvforma 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574F9AED" wp14:editId="23F75F86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Brīvforma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BF2D61" id="Brīvforma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641860F5" wp14:editId="164C8992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Brīvforma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00F63F" id="Brīvforma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11467577" wp14:editId="57151E63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Brīvforma 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712029" id="Brīvforma 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603B92BB" wp14:editId="6878F6CF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Brīvforma 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8A7764" id="Brīvforma 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Zl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03A14C1A" wp14:editId="5DF1404F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Brīvforma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F4353B" id="Brīvforma 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0B3CFFC1" wp14:editId="3E2C358D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Taisnstūris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E6598F2" id="Taisnstūris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D7dI4p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410F4308" wp14:editId="018B5776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Brīvforma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30EB6E" id="Brīvforma 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tP2Q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59A6FD44" wp14:editId="764F0AC5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Brīvforma 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2E9A82" id="Brīvforma 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515D108A" wp14:editId="7A506A67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Brīvforma 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B3EB44" id="Brīvforma 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7A0EDD50" wp14:editId="274D357C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Brīvforma 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D96D28" id="Brīvforma 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58098D6B" wp14:editId="018324A1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Brīvforma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F4AFFD" id="Brīvforma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1F20F767" wp14:editId="4EBFE5C3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Brīvforma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D92B62" id="Brīvforma 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32DE49C9" wp14:editId="14C18162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Taisnstūris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79620F7" id="Taisnstūris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LmC+9sAAAALAQAADwAA&#10;AGRycy9kb3ducmV2LnhtbEyPwU7DMBBE70j8g7VIXBB1cFCJQpwKVeIDKJW4OvESh8TrKHab8Pds&#10;ucBtZ3c0+6barX4UZ5xjH0jDwyYDgdQG21On4fj+el+AiMmQNWMg1PCNEXb19VVlShsWesPzIXWC&#10;QyiWRoNLaSqljK1Db+ImTEh8+wyzN4nl3Ek7m4XD/ShVlm2lNz3xB2cm3Dtsh8PJa/gqPh4L75bj&#10;3Zbdw37IG5pyrW9v1pdnEAnX9GeGCz6jQ81MTTiRjWJknSvukjSop4yHiyNXCkTzu1Eg60r+71D/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Ci5gvv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5E8D4C84" wp14:editId="6DBD3B78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Brīvforma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D673DB" id="Brīvforma 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0F9F4A6E" wp14:editId="6CF71DB9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Brīvforma 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07A4ED" id="Brīvforma 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5F3C3226" wp14:editId="235CC408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Brīvforma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99A013" id="Brīvforma 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38D933C9" wp14:editId="7FA4676E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Brīvforma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8EC6E4" id="Brīvforma 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6120D6C1" wp14:editId="43DB8441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Brīvforma 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2FF82C" id="Brīvforma 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576D78CB" wp14:editId="1DBFF304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Brīvforma 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B8B14B9" id="Brīvforma 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67DAB02D" wp14:editId="4BA59260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Brīvforma 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14A02E" id="Brīvforma 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29ED5986" wp14:editId="11902BB2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Taisnstūris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A2BB596" id="Taisnstūris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dbu52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62E9001D" wp14:editId="1FB63812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Brīvforma 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A32012" id="Brīvforma 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2C91D4B8" wp14:editId="719A69F0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Brīvforma 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E4DA9E" id="Brīvforma 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4BDF06E3" wp14:editId="4617FF1E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Brīvforma 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2ECE7B" id="Brīvforma 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21A2F4C5" wp14:editId="0394FF5D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Brīvforma 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1CF73C" id="Brīvforma 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06154571" wp14:editId="7915AB6E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Brīvforma 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438A84A" id="Brīvforma 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4F5EA1AE" wp14:editId="7C6D80D3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Brīvforma 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8CFA68" id="Brīvforma 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0FF41F15" wp14:editId="235928FF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Brīvforma 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783010" id="Brīvforma 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2E86733D" wp14:editId="76FFB244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Brīvforma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1B39B4" id="Brīvforma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4A66C301" wp14:editId="6353D135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Brīvforma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D9F74C" id="Brīvforma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218DC1E9" wp14:editId="5654D173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Brīvforma 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3036FD" id="Brīvforma 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0EF3FF66" wp14:editId="41999EA2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Brīvforma 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DB1840" id="Brīvforma 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3D6777A1" wp14:editId="45653FF8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Brīvforma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17CBA0" id="Brīvforma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5853D6D2" wp14:editId="23652C4E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Brīvforma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EBA7EC" id="Brīvforma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7B616308" wp14:editId="62211AAC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Brīvforma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56FAE9" id="Brīvforma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2B092090" wp14:editId="1832F341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Taisnstūris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4F49C38" id="Taisnstūris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AfVrLC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20983"/>
    <w:multiLevelType w:val="hybridMultilevel"/>
    <w:tmpl w:val="4CCA3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387889"/>
    <w:multiLevelType w:val="hybridMultilevel"/>
    <w:tmpl w:val="FCF60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123040">
    <w:abstractNumId w:val="0"/>
  </w:num>
  <w:num w:numId="2" w16cid:durableId="20048907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.01.2026"/>
    <w:docVar w:name="MonthEndA" w:val="28.02.2026"/>
    <w:docVar w:name="MonthEndB" w:val="31.12.2025"/>
    <w:docVar w:name="MonthStart" w:val="01.01.2026"/>
    <w:docVar w:name="MonthStartA" w:val="01.02.2026"/>
    <w:docVar w:name="MonthStartB" w:val="01.12.2025"/>
  </w:docVars>
  <w:rsids>
    <w:rsidRoot w:val="00A56629"/>
    <w:rsid w:val="000E7F53"/>
    <w:rsid w:val="00115511"/>
    <w:rsid w:val="0014091F"/>
    <w:rsid w:val="00141533"/>
    <w:rsid w:val="002447B8"/>
    <w:rsid w:val="00272ADA"/>
    <w:rsid w:val="00284351"/>
    <w:rsid w:val="004341E1"/>
    <w:rsid w:val="004562B5"/>
    <w:rsid w:val="0048634D"/>
    <w:rsid w:val="004D048B"/>
    <w:rsid w:val="00521169"/>
    <w:rsid w:val="00524560"/>
    <w:rsid w:val="005F1DB1"/>
    <w:rsid w:val="00644DC3"/>
    <w:rsid w:val="00667A0C"/>
    <w:rsid w:val="00692A5F"/>
    <w:rsid w:val="006B5A63"/>
    <w:rsid w:val="006D52F3"/>
    <w:rsid w:val="00700E7F"/>
    <w:rsid w:val="0070541F"/>
    <w:rsid w:val="007635B6"/>
    <w:rsid w:val="00780CFA"/>
    <w:rsid w:val="007F49D6"/>
    <w:rsid w:val="008A57DD"/>
    <w:rsid w:val="0093355F"/>
    <w:rsid w:val="00947A17"/>
    <w:rsid w:val="00A56629"/>
    <w:rsid w:val="00A813EC"/>
    <w:rsid w:val="00A823E2"/>
    <w:rsid w:val="00AC00F1"/>
    <w:rsid w:val="00AF0256"/>
    <w:rsid w:val="00AF5697"/>
    <w:rsid w:val="00B41633"/>
    <w:rsid w:val="00C60875"/>
    <w:rsid w:val="00D4469A"/>
    <w:rsid w:val="00DA742E"/>
    <w:rsid w:val="00E26F8E"/>
    <w:rsid w:val="00EA09D3"/>
    <w:rsid w:val="00F154D0"/>
    <w:rsid w:val="00FD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4D64FF"/>
  <w15:docId w15:val="{28BA30CB-E260-49D3-BA7A-A9328D402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lv-LV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link w:val="Virsraksts1Rakstz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atstarpm">
    <w:name w:val="No Spacing"/>
    <w:uiPriority w:val="1"/>
    <w:unhideWhenUsed/>
    <w:qFormat/>
    <w:pPr>
      <w:spacing w:after="0"/>
    </w:pPr>
  </w:style>
  <w:style w:type="paragraph" w:styleId="Balonteksts">
    <w:name w:val="Balloon Text"/>
    <w:basedOn w:val="Parasts"/>
    <w:link w:val="BalontekstsRakstz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Pr>
      <w:rFonts w:ascii="Tahoma" w:hAnsi="Tahoma" w:cs="Tahoma"/>
      <w:sz w:val="16"/>
      <w:szCs w:val="16"/>
    </w:rPr>
  </w:style>
  <w:style w:type="paragraph" w:customStyle="1" w:styleId="Dienas">
    <w:name w:val="Dienas"/>
    <w:basedOn w:val="Parasts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umi">
    <w:name w:val="Datumi"/>
    <w:basedOn w:val="Parasts"/>
    <w:uiPriority w:val="2"/>
    <w:qFormat/>
    <w:pPr>
      <w:jc w:val="right"/>
    </w:pPr>
    <w:rPr>
      <w:b/>
    </w:rPr>
  </w:style>
  <w:style w:type="paragraph" w:customStyle="1" w:styleId="Piezmes">
    <w:name w:val="Piezīmes"/>
    <w:basedOn w:val="Parasts"/>
    <w:uiPriority w:val="10"/>
    <w:qFormat/>
    <w:pPr>
      <w:spacing w:after="20" w:line="552" w:lineRule="auto"/>
    </w:pPr>
  </w:style>
  <w:style w:type="character" w:styleId="Vietturateksts">
    <w:name w:val="Placeholder Text"/>
    <w:basedOn w:val="Noklusjumarindkopasfonts"/>
    <w:uiPriority w:val="99"/>
    <w:semiHidden/>
    <w:rPr>
      <w:color w:val="808080"/>
    </w:rPr>
  </w:style>
  <w:style w:type="paragraph" w:customStyle="1" w:styleId="Mnesis">
    <w:name w:val="Mēnesis"/>
    <w:basedOn w:val="Parasts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Gads">
    <w:name w:val="Gads"/>
    <w:basedOn w:val="Parasts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Prombtnesmneudatumi">
    <w:name w:val="Prombūtnes mēnešu datumi"/>
    <w:basedOn w:val="Parasts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Prombtnesmnei">
    <w:name w:val="Prombūtnes mēneši"/>
    <w:basedOn w:val="Parasts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Prombtnesmneugadi">
    <w:name w:val="Prombūtnes mēnešu gadi"/>
    <w:basedOn w:val="Parasts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Galvene">
    <w:name w:val="header"/>
    <w:basedOn w:val="Parasts"/>
    <w:link w:val="GalveneRakstz"/>
    <w:uiPriority w:val="99"/>
    <w:unhideWhenUsed/>
    <w:pPr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</w:style>
  <w:style w:type="paragraph" w:styleId="Kjene">
    <w:name w:val="footer"/>
    <w:basedOn w:val="Parasts"/>
    <w:link w:val="KjeneRakstz"/>
    <w:uiPriority w:val="99"/>
    <w:unhideWhenUsed/>
    <w:pPr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</w:style>
  <w:style w:type="paragraph" w:styleId="Nosaukums">
    <w:name w:val="Title"/>
    <w:basedOn w:val="Parasts"/>
    <w:link w:val="NosaukumsRakstz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ienastumas">
    <w:name w:val="Dienas — tumšas"/>
    <w:basedOn w:val="Parasts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NosaukumsRakstz">
    <w:name w:val="Nosaukums Rakstz."/>
    <w:basedOn w:val="Noklusjumarindkopasfonts"/>
    <w:link w:val="Nosaukums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pakvirsraksts">
    <w:name w:val="Subtitle"/>
    <w:basedOn w:val="Parasts"/>
    <w:link w:val="ApakvirsrakstsRakstz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Virsraksts1Rakstz">
    <w:name w:val="Virsraksts 1 Rakstz."/>
    <w:basedOn w:val="Noklusjumarindkopasfonts"/>
    <w:link w:val="Virsraksts1"/>
    <w:uiPriority w:val="9"/>
    <w:rPr>
      <w:rFonts w:eastAsiaTheme="minorEastAsia" w:cstheme="majorBidi"/>
      <w:b/>
      <w:caps/>
      <w:sz w:val="36"/>
      <w:szCs w:val="32"/>
    </w:rPr>
  </w:style>
  <w:style w:type="paragraph" w:styleId="Sarakstarindkopa">
    <w:name w:val="List Paragraph"/>
    <w:basedOn w:val="Parasts"/>
    <w:uiPriority w:val="34"/>
    <w:qFormat/>
    <w:rsid w:val="0070541F"/>
    <w:pPr>
      <w:spacing w:after="200" w:line="276" w:lineRule="auto"/>
      <w:ind w:left="720"/>
      <w:contextualSpacing/>
    </w:pPr>
    <w:rPr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rmuzskola2023\AppData\Roaming\Microsoft\Templates\Akad&#275;miskais%20kalend&#257;rs%20(viens%20m&#275;nesis,%20jebkur&#353;%20gads,%20s&#257;kas%20ar%20pirmdiena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Akadēmiskais kalendārs (viens mēnesis, jebkurš gads, sākas ar pirmdiena)</Template>
  <TotalTime>7</TotalTime>
  <Pages>1</Pages>
  <Words>1525</Words>
  <Characters>870</Characters>
  <Application>Microsoft Office Word</Application>
  <DocSecurity>0</DocSecurity>
  <Lines>7</Lines>
  <Paragraphs>4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Skrmuzskola2023</dc:creator>
  <cp:keywords/>
  <cp:lastModifiedBy>Antra Zuntnere</cp:lastModifiedBy>
  <cp:revision>6</cp:revision>
  <dcterms:created xsi:type="dcterms:W3CDTF">2026-01-12T16:42:00Z</dcterms:created>
  <dcterms:modified xsi:type="dcterms:W3CDTF">2026-01-12T17:01:00Z</dcterms:modified>
  <cp:version/>
</cp:coreProperties>
</file>