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Galvenes satura tabula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521169" w14:paraId="45212D05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FC5327F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Pirmdiena</w:t>
            </w:r>
          </w:p>
        </w:tc>
        <w:tc>
          <w:tcPr>
            <w:tcW w:w="1530" w:type="dxa"/>
            <w:vAlign w:val="center"/>
          </w:tcPr>
          <w:p w14:paraId="1B2EDA27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Otrdiena</w:t>
            </w:r>
          </w:p>
        </w:tc>
        <w:tc>
          <w:tcPr>
            <w:tcW w:w="1530" w:type="dxa"/>
            <w:vAlign w:val="center"/>
          </w:tcPr>
          <w:p w14:paraId="6F73BD7E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Trešdiena</w:t>
            </w:r>
          </w:p>
        </w:tc>
        <w:tc>
          <w:tcPr>
            <w:tcW w:w="1530" w:type="dxa"/>
            <w:vAlign w:val="center"/>
          </w:tcPr>
          <w:p w14:paraId="463974DF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Ceturtdiena</w:t>
            </w:r>
          </w:p>
        </w:tc>
        <w:tc>
          <w:tcPr>
            <w:tcW w:w="1530" w:type="dxa"/>
            <w:vAlign w:val="center"/>
          </w:tcPr>
          <w:p w14:paraId="254570A5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Piektdiena</w:t>
            </w:r>
          </w:p>
        </w:tc>
        <w:tc>
          <w:tcPr>
            <w:tcW w:w="1530" w:type="dxa"/>
            <w:vAlign w:val="center"/>
          </w:tcPr>
          <w:p w14:paraId="73FF376A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Sestdiena</w:t>
            </w:r>
          </w:p>
        </w:tc>
        <w:tc>
          <w:tcPr>
            <w:tcW w:w="1530" w:type="dxa"/>
            <w:vAlign w:val="center"/>
          </w:tcPr>
          <w:p w14:paraId="20FDD6AB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Svētdiena</w:t>
            </w:r>
          </w:p>
        </w:tc>
      </w:tr>
    </w:tbl>
    <w:p w14:paraId="24C8FCEC" w14:textId="77777777" w:rsidR="00F154D0" w:rsidRPr="00521169" w:rsidRDefault="004562B5">
      <w:pPr>
        <w:pStyle w:val="Bezatstarpm"/>
        <w:rPr>
          <w:sz w:val="2"/>
        </w:rPr>
      </w:pPr>
      <w:r w:rsidRPr="00521169">
        <w:rPr>
          <w:noProof/>
          <w:sz w:val="2"/>
          <w:szCs w:val="2"/>
          <w:lang w:bidi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460B79D" wp14:editId="3D70FB45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āra režģa ilustrācijas tabulas galve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Brīvforma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Brīvforma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Brīvforma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Brīvforma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Brīvforma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Brīvforma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Brīvforma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Faktūra" descr="Fona faktū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DCB3C" id="Kalendāra režģa ilustrācijas tabulas galvene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">
                <v:shape id="Brīvforma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Brīvforma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Brīvforma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Brīvforma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Brīvforma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Brīvforma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Brīvforma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aktūra" o:spid="_x0000_s1034" type="#_x0000_t75" alt="Fona faktūr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8" o:title="Fona faktūra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āra izkārtojuma tabula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521169" w14:paraId="6EE90F11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D9BB6FC" w14:textId="77777777" w:rsidR="00F154D0" w:rsidRPr="00521169" w:rsidRDefault="00F154D0"/>
        </w:tc>
        <w:tc>
          <w:tcPr>
            <w:tcW w:w="346" w:type="dxa"/>
            <w:vAlign w:val="bottom"/>
          </w:tcPr>
          <w:p w14:paraId="69C7C5CC" w14:textId="4DBD00D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pirmdiena</w:instrText>
            </w:r>
            <w:r w:rsidRPr="00521169">
              <w:rPr>
                <w:lang w:bidi="lv-LV"/>
              </w:rPr>
              <w:instrText>" 1 ""</w:instrTex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FFC24A9" w14:textId="77777777" w:rsidR="00F154D0" w:rsidRPr="00521169" w:rsidRDefault="00F154D0"/>
        </w:tc>
        <w:tc>
          <w:tcPr>
            <w:tcW w:w="346" w:type="dxa"/>
            <w:vAlign w:val="bottom"/>
          </w:tcPr>
          <w:p w14:paraId="77174367" w14:textId="1F17C63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otrdiena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281C8B8" w14:textId="77777777" w:rsidR="00F154D0" w:rsidRPr="00521169" w:rsidRDefault="00F154D0"/>
        </w:tc>
        <w:tc>
          <w:tcPr>
            <w:tcW w:w="346" w:type="dxa"/>
            <w:vAlign w:val="bottom"/>
          </w:tcPr>
          <w:p w14:paraId="57FE0FE3" w14:textId="1B55FA8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trešdiena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8B45786" w14:textId="77777777" w:rsidR="00F154D0" w:rsidRPr="00521169" w:rsidRDefault="00F154D0"/>
        </w:tc>
        <w:tc>
          <w:tcPr>
            <w:tcW w:w="346" w:type="dxa"/>
            <w:vAlign w:val="bottom"/>
          </w:tcPr>
          <w:p w14:paraId="498E8446" w14:textId="263FFC3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 </w:instrText>
            </w:r>
            <w:r w:rsidRPr="00521169">
              <w:rPr>
                <w:lang w:bidi="lv-LV"/>
              </w:rPr>
              <w:fldChar w:fldCharType="separate"/>
            </w:r>
            <w:r w:rsidR="00714F74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 w:rsidRPr="00521169">
              <w:rPr>
                <w:noProof/>
                <w:lang w:bidi="lv-LV"/>
              </w:rPr>
              <w:t>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B754E0A" w14:textId="77777777" w:rsidR="00F154D0" w:rsidRPr="00521169" w:rsidRDefault="00F154D0"/>
        </w:tc>
        <w:tc>
          <w:tcPr>
            <w:tcW w:w="346" w:type="dxa"/>
            <w:vAlign w:val="bottom"/>
          </w:tcPr>
          <w:p w14:paraId="5E3FC2F4" w14:textId="2F55188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>= "</w:instrText>
            </w:r>
            <w:r w:rsidR="00C60875" w:rsidRPr="00521169">
              <w:rPr>
                <w:lang w:bidi="lv-LV"/>
              </w:rPr>
              <w:instrText>piektdiena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F26E514" w14:textId="77777777" w:rsidR="00F154D0" w:rsidRPr="00521169" w:rsidRDefault="00F154D0"/>
        </w:tc>
        <w:tc>
          <w:tcPr>
            <w:tcW w:w="346" w:type="dxa"/>
            <w:vAlign w:val="bottom"/>
          </w:tcPr>
          <w:p w14:paraId="222F1353" w14:textId="5E35484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50F94" w14:textId="77777777" w:rsidR="00F154D0" w:rsidRPr="00521169" w:rsidRDefault="00F154D0"/>
        </w:tc>
        <w:tc>
          <w:tcPr>
            <w:tcW w:w="334" w:type="dxa"/>
            <w:vAlign w:val="bottom"/>
          </w:tcPr>
          <w:p w14:paraId="74334B9F" w14:textId="5C70674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svētdiena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4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7B433E81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DF3FD20" w14:textId="77777777" w:rsidR="00F154D0" w:rsidRPr="00521169" w:rsidRDefault="00F154D0"/>
        </w:tc>
        <w:tc>
          <w:tcPr>
            <w:tcW w:w="346" w:type="dxa"/>
            <w:vAlign w:val="bottom"/>
          </w:tcPr>
          <w:p w14:paraId="1442C1DE" w14:textId="691461E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=N1+1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BEADEAD" w14:textId="4EC56C56" w:rsidR="00714F74" w:rsidRDefault="00714F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4F74">
              <w:rPr>
                <w:rFonts w:ascii="Times New Roman" w:hAnsi="Times New Roman" w:cs="Times New Roman"/>
                <w:sz w:val="16"/>
                <w:szCs w:val="16"/>
              </w:rPr>
              <w:t xml:space="preserve">TEHNISKĀ IESKAITE PŪŠAMO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INSTR.</w:t>
            </w:r>
          </w:p>
          <w:p w14:paraId="60142442" w14:textId="0C38037F" w:rsidR="00F154D0" w:rsidRPr="00521169" w:rsidRDefault="00714F74">
            <w:r w:rsidRPr="00714F74">
              <w:rPr>
                <w:rFonts w:ascii="Times New Roman" w:hAnsi="Times New Roman" w:cs="Times New Roman"/>
                <w:sz w:val="16"/>
                <w:szCs w:val="16"/>
              </w:rPr>
              <w:t>SPĒLE</w:t>
            </w:r>
          </w:p>
        </w:tc>
        <w:tc>
          <w:tcPr>
            <w:tcW w:w="346" w:type="dxa"/>
            <w:vAlign w:val="bottom"/>
          </w:tcPr>
          <w:p w14:paraId="7FBFE42B" w14:textId="6AEA21A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=B2+1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FA150E9" w14:textId="77777777" w:rsidR="00F154D0" w:rsidRPr="00521169" w:rsidRDefault="00F154D0"/>
        </w:tc>
        <w:tc>
          <w:tcPr>
            <w:tcW w:w="346" w:type="dxa"/>
            <w:vAlign w:val="bottom"/>
          </w:tcPr>
          <w:p w14:paraId="6AA9EE42" w14:textId="72F1872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=D2+1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4263E4F" w14:textId="77777777" w:rsidR="00F154D0" w:rsidRPr="00521169" w:rsidRDefault="00F154D0"/>
        </w:tc>
        <w:tc>
          <w:tcPr>
            <w:tcW w:w="346" w:type="dxa"/>
            <w:vAlign w:val="bottom"/>
          </w:tcPr>
          <w:p w14:paraId="1A31187F" w14:textId="7CC3533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=F2+1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88571AA" w14:textId="77777777" w:rsidR="00F154D0" w:rsidRPr="00521169" w:rsidRDefault="00F154D0"/>
        </w:tc>
        <w:tc>
          <w:tcPr>
            <w:tcW w:w="346" w:type="dxa"/>
            <w:vAlign w:val="bottom"/>
          </w:tcPr>
          <w:p w14:paraId="62666311" w14:textId="4EB4480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=H2+1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CF37AFD" w14:textId="77777777" w:rsidR="00F154D0" w:rsidRPr="00521169" w:rsidRDefault="00F154D0"/>
        </w:tc>
        <w:tc>
          <w:tcPr>
            <w:tcW w:w="346" w:type="dxa"/>
            <w:vAlign w:val="bottom"/>
          </w:tcPr>
          <w:p w14:paraId="73C20064" w14:textId="3F2B823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=J2+1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495FD47" w14:textId="77777777" w:rsidR="00F154D0" w:rsidRPr="00521169" w:rsidRDefault="00F154D0"/>
        </w:tc>
        <w:tc>
          <w:tcPr>
            <w:tcW w:w="334" w:type="dxa"/>
            <w:vAlign w:val="bottom"/>
          </w:tcPr>
          <w:p w14:paraId="39227DDC" w14:textId="58070E52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=L2+1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11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7CF2F1F2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DC1D60B" w14:textId="77777777" w:rsidR="00F154D0" w:rsidRPr="00521169" w:rsidRDefault="00F154D0"/>
        </w:tc>
        <w:tc>
          <w:tcPr>
            <w:tcW w:w="346" w:type="dxa"/>
            <w:vAlign w:val="bottom"/>
          </w:tcPr>
          <w:p w14:paraId="703D5583" w14:textId="72D4841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=N2+1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C06638B" w14:textId="77777777" w:rsidR="00F154D0" w:rsidRPr="00521169" w:rsidRDefault="00F154D0"/>
        </w:tc>
        <w:tc>
          <w:tcPr>
            <w:tcW w:w="346" w:type="dxa"/>
            <w:vAlign w:val="bottom"/>
          </w:tcPr>
          <w:p w14:paraId="1C25CD80" w14:textId="0652B70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=B3+1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1E8936C" w14:textId="77777777" w:rsidR="00F154D0" w:rsidRPr="00714F74" w:rsidRDefault="00714F74" w:rsidP="00714F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4F74">
              <w:rPr>
                <w:rFonts w:ascii="Times New Roman" w:hAnsi="Times New Roman" w:cs="Times New Roman"/>
                <w:sz w:val="16"/>
                <w:szCs w:val="16"/>
              </w:rPr>
              <w:t>TEHNISKĀ IESKAITE ĢITĀRAS SPĒLE</w:t>
            </w:r>
          </w:p>
          <w:p w14:paraId="714960AB" w14:textId="36FCAEE1" w:rsidR="00714F74" w:rsidRPr="00714F74" w:rsidRDefault="00714F74">
            <w:pPr>
              <w:rPr>
                <w:sz w:val="16"/>
                <w:szCs w:val="16"/>
              </w:rPr>
            </w:pPr>
            <w:r w:rsidRPr="00714F74">
              <w:rPr>
                <w:rFonts w:ascii="Times New Roman" w:hAnsi="Times New Roman" w:cs="Times New Roman"/>
                <w:sz w:val="16"/>
                <w:szCs w:val="16"/>
              </w:rPr>
              <w:t>TEHNISKĀ IESKAITE VIJOLES SPĒLĒ</w:t>
            </w:r>
          </w:p>
        </w:tc>
        <w:tc>
          <w:tcPr>
            <w:tcW w:w="346" w:type="dxa"/>
            <w:vAlign w:val="bottom"/>
          </w:tcPr>
          <w:p w14:paraId="270E70AA" w14:textId="69599F6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=D3+1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004FD00" w14:textId="77777777" w:rsidR="00F154D0" w:rsidRPr="00521169" w:rsidRDefault="00F154D0"/>
        </w:tc>
        <w:tc>
          <w:tcPr>
            <w:tcW w:w="346" w:type="dxa"/>
            <w:vAlign w:val="bottom"/>
          </w:tcPr>
          <w:p w14:paraId="0A6AE1A3" w14:textId="4711A24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=F3+1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15EEEC6" w14:textId="4118E349" w:rsidR="00F154D0" w:rsidRPr="00714F74" w:rsidRDefault="00714F74">
            <w:pPr>
              <w:rPr>
                <w:sz w:val="16"/>
                <w:szCs w:val="16"/>
              </w:rPr>
            </w:pPr>
            <w:r w:rsidRPr="00714F74">
              <w:rPr>
                <w:rFonts w:ascii="Times New Roman" w:hAnsi="Times New Roman" w:cs="Times New Roman"/>
                <w:color w:val="C97115" w:themeColor="accent4" w:themeShade="BF"/>
                <w:sz w:val="16"/>
                <w:szCs w:val="16"/>
                <w:lang w:eastAsia="ru-RU"/>
              </w:rPr>
              <w:t>KURZEMES REĢIONA ĢITĀRSPĒLES AUDZĒKŅU KONKURSS SEŠAS STĪGAS 2026”</w:t>
            </w:r>
          </w:p>
        </w:tc>
        <w:tc>
          <w:tcPr>
            <w:tcW w:w="346" w:type="dxa"/>
            <w:vAlign w:val="bottom"/>
          </w:tcPr>
          <w:p w14:paraId="71FB037C" w14:textId="497866A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=H3+1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5C198EB" w14:textId="77777777" w:rsidR="00F154D0" w:rsidRPr="00521169" w:rsidRDefault="00F154D0"/>
        </w:tc>
        <w:tc>
          <w:tcPr>
            <w:tcW w:w="346" w:type="dxa"/>
            <w:vAlign w:val="bottom"/>
          </w:tcPr>
          <w:p w14:paraId="2F14465D" w14:textId="52F07682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=J3+1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7DC3334" w14:textId="77777777" w:rsidR="00F154D0" w:rsidRPr="00521169" w:rsidRDefault="00F154D0"/>
        </w:tc>
        <w:tc>
          <w:tcPr>
            <w:tcW w:w="334" w:type="dxa"/>
            <w:vAlign w:val="bottom"/>
          </w:tcPr>
          <w:p w14:paraId="15A52E6E" w14:textId="7129126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=L3+1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18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714F74" w:rsidRPr="00521169" w14:paraId="012753C1" w14:textId="77777777" w:rsidTr="00D44404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F38D5C4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126D75A1" w14:textId="64C77D96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=N3+1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19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C466886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042497A7" w14:textId="624E00A9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=B4+1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ADA9346" w14:textId="77777777" w:rsidR="00714F74" w:rsidRPr="00714F74" w:rsidRDefault="00714F74" w:rsidP="00714F74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7E50A158" w14:textId="67BACA26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=D4+1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</w:tcPr>
          <w:p w14:paraId="764AA0A8" w14:textId="13DFA232" w:rsidR="00714F74" w:rsidRPr="00714F74" w:rsidRDefault="00714F74" w:rsidP="00714F74">
            <w:pPr>
              <w:rPr>
                <w:sz w:val="16"/>
                <w:szCs w:val="16"/>
              </w:rPr>
            </w:pPr>
            <w:r w:rsidRPr="00714F74">
              <w:rPr>
                <w:rFonts w:ascii="Times New Roman" w:hAnsi="Times New Roman" w:cs="Times New Roman"/>
                <w:sz w:val="16"/>
                <w:szCs w:val="16"/>
              </w:rPr>
              <w:t>MĀCĪBU KONCERTS KLAVIERSPĒLĒ</w:t>
            </w:r>
          </w:p>
        </w:tc>
        <w:tc>
          <w:tcPr>
            <w:tcW w:w="346" w:type="dxa"/>
            <w:vAlign w:val="bottom"/>
          </w:tcPr>
          <w:p w14:paraId="28023841" w14:textId="4284EB23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=F4+1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834ECC0" w14:textId="77777777" w:rsidR="00714F74" w:rsidRPr="00714F74" w:rsidRDefault="00714F74" w:rsidP="00714F74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216B8B78" w14:textId="50207FC4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=H4+1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5D24F0A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602F014E" w14:textId="6949ADB6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=J4+1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65202E7" w14:textId="77777777" w:rsidR="00714F74" w:rsidRPr="00521169" w:rsidRDefault="00714F74" w:rsidP="00714F74"/>
        </w:tc>
        <w:tc>
          <w:tcPr>
            <w:tcW w:w="334" w:type="dxa"/>
            <w:vAlign w:val="bottom"/>
          </w:tcPr>
          <w:p w14:paraId="13460B2C" w14:textId="13D613CD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=L4+1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25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714F74" w:rsidRPr="00521169" w14:paraId="45D897FD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CC4D280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05CC6BF8" w14:textId="69A4F14F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E56C484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31BDB101" w14:textId="3101EE1F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53C3DEA" w14:textId="187418BF" w:rsidR="00714F74" w:rsidRPr="00521169" w:rsidRDefault="00714F74" w:rsidP="00714F74">
            <w:r w:rsidRPr="00714F74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Konkurss saksofona sp</w:t>
            </w: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ēlē</w:t>
            </w:r>
            <w:r w:rsidRPr="00714F74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 xml:space="preserve"> NAUJIENE WIND 2026</w:t>
            </w:r>
          </w:p>
        </w:tc>
        <w:tc>
          <w:tcPr>
            <w:tcW w:w="346" w:type="dxa"/>
            <w:vAlign w:val="bottom"/>
          </w:tcPr>
          <w:p w14:paraId="03202FF3" w14:textId="7B5A05A2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4DC2D03" w14:textId="2440B52C" w:rsidR="00714F74" w:rsidRPr="00714F74" w:rsidRDefault="00714F74" w:rsidP="00714F74">
            <w:pPr>
              <w:rPr>
                <w:sz w:val="16"/>
                <w:szCs w:val="16"/>
              </w:rPr>
            </w:pPr>
            <w:r w:rsidRPr="00714F74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Konkurss saksofona sp</w:t>
            </w: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ēlē</w:t>
            </w:r>
            <w:r w:rsidRPr="00714F74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 xml:space="preserve"> NAUJIENE WIND 2026</w:t>
            </w:r>
          </w:p>
        </w:tc>
        <w:tc>
          <w:tcPr>
            <w:tcW w:w="346" w:type="dxa"/>
            <w:vAlign w:val="bottom"/>
          </w:tcPr>
          <w:p w14:paraId="0DB77442" w14:textId="63638332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29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1F3B9DE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0E2E698F" w14:textId="1F332425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30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5943DF6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4319C3E2" w14:textId="62719F34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=J5+1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t>31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E7C93CF" w14:textId="77777777" w:rsidR="00714F74" w:rsidRPr="00521169" w:rsidRDefault="00714F74" w:rsidP="00714F74"/>
        </w:tc>
        <w:tc>
          <w:tcPr>
            <w:tcW w:w="334" w:type="dxa"/>
            <w:vAlign w:val="bottom"/>
          </w:tcPr>
          <w:p w14:paraId="1C3F5CD2" w14:textId="5FE5576D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714F74" w:rsidRPr="00521169" w14:paraId="71278FD9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14BAB7D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6EFEA76F" w14:textId="2580D160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A6A430A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199A97E6" w14:textId="3EAFD396" w:rsidR="00714F74" w:rsidRPr="00521169" w:rsidRDefault="00714F74" w:rsidP="00714F74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</w:instrText>
            </w:r>
            <w:r w:rsidRPr="00521169">
              <w:rPr>
                <w:lang w:bidi="lv-LV"/>
              </w:rPr>
              <w:fldChar w:fldCharType="separate"/>
            </w:r>
            <w:r w:rsidR="001567FF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AC20E0C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61A1C4BD" w14:textId="77777777" w:rsidR="00714F74" w:rsidRPr="00521169" w:rsidRDefault="00714F74" w:rsidP="00714F74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16057375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6A2B1F73" w14:textId="77777777" w:rsidR="00714F74" w:rsidRPr="00521169" w:rsidRDefault="00714F74" w:rsidP="00714F74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136277B7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43976166" w14:textId="77777777" w:rsidR="00714F74" w:rsidRPr="00521169" w:rsidRDefault="00714F74" w:rsidP="00714F74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21806F8E" w14:textId="77777777" w:rsidR="00714F74" w:rsidRPr="00521169" w:rsidRDefault="00714F74" w:rsidP="00714F74"/>
        </w:tc>
        <w:tc>
          <w:tcPr>
            <w:tcW w:w="346" w:type="dxa"/>
            <w:vAlign w:val="bottom"/>
          </w:tcPr>
          <w:p w14:paraId="57446AD5" w14:textId="77777777" w:rsidR="00714F74" w:rsidRPr="00521169" w:rsidRDefault="00714F74" w:rsidP="00714F74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76C35BD2" w14:textId="77777777" w:rsidR="00714F74" w:rsidRPr="00521169" w:rsidRDefault="00714F74" w:rsidP="00714F74"/>
        </w:tc>
        <w:tc>
          <w:tcPr>
            <w:tcW w:w="334" w:type="dxa"/>
            <w:vAlign w:val="bottom"/>
          </w:tcPr>
          <w:p w14:paraId="3FA67D74" w14:textId="77777777" w:rsidR="00714F74" w:rsidRPr="00521169" w:rsidRDefault="00714F74" w:rsidP="00714F74">
            <w:pPr>
              <w:pStyle w:val="Datumi"/>
            </w:pPr>
          </w:p>
        </w:tc>
      </w:tr>
    </w:tbl>
    <w:p w14:paraId="15C66754" w14:textId="77777777" w:rsidR="00F154D0" w:rsidRPr="00521169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Izkārtojuma tabula"/>
      </w:tblPr>
      <w:tblGrid>
        <w:gridCol w:w="5760"/>
        <w:gridCol w:w="629"/>
        <w:gridCol w:w="4411"/>
      </w:tblGrid>
      <w:tr w:rsidR="00F154D0" w:rsidRPr="00521169" w14:paraId="75E5AD81" w14:textId="77777777">
        <w:trPr>
          <w:trHeight w:hRule="exact" w:val="4464"/>
          <w:jc w:val="center"/>
        </w:trPr>
        <w:tc>
          <w:tcPr>
            <w:tcW w:w="5760" w:type="dxa"/>
          </w:tcPr>
          <w:p w14:paraId="21A83353" w14:textId="3C65D0F7" w:rsidR="00F154D0" w:rsidRPr="00521169" w:rsidRDefault="001567FF">
            <w:pPr>
              <w:pStyle w:val="Gads"/>
              <w:spacing w:after="240"/>
            </w:pPr>
            <w:r>
              <w:rPr>
                <w:lang w:bidi="lv-LV"/>
              </w:rPr>
              <w:t xml:space="preserve">FEBRUĀRIS </w:t>
            </w:r>
            <w:r w:rsidR="004562B5" w:rsidRPr="00521169">
              <w:rPr>
                <w:lang w:bidi="lv-LV"/>
              </w:rPr>
              <w:fldChar w:fldCharType="begin"/>
            </w:r>
            <w:r w:rsidR="004562B5" w:rsidRPr="00521169">
              <w:rPr>
                <w:lang w:bidi="lv-LV"/>
              </w:rPr>
              <w:instrText xml:space="preserve"> DOCVARIABLE  MonthStart \@  yyyy   \* MERGEFORMAT </w:instrText>
            </w:r>
            <w:r w:rsidR="004562B5" w:rsidRPr="00521169">
              <w:rPr>
                <w:lang w:bidi="lv-LV"/>
              </w:rPr>
              <w:fldChar w:fldCharType="separate"/>
            </w:r>
            <w:r>
              <w:rPr>
                <w:lang w:bidi="lv-LV"/>
              </w:rPr>
              <w:t>2026</w:t>
            </w:r>
            <w:r w:rsidR="004562B5" w:rsidRPr="00521169">
              <w:rPr>
                <w:lang w:bidi="lv-LV"/>
              </w:rPr>
              <w:fldChar w:fldCharType="end"/>
            </w:r>
          </w:p>
          <w:p w14:paraId="212E003B" w14:textId="77777777" w:rsidR="00F154D0" w:rsidRPr="00521169" w:rsidRDefault="00F154D0"/>
        </w:tc>
        <w:tc>
          <w:tcPr>
            <w:tcW w:w="629" w:type="dxa"/>
          </w:tcPr>
          <w:p w14:paraId="7CCB9805" w14:textId="77777777" w:rsidR="00F154D0" w:rsidRPr="00521169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6F4C77CC" w14:textId="77777777" w:rsidR="00F154D0" w:rsidRDefault="00F154D0" w:rsidP="00714F74">
            <w:pPr>
              <w:pStyle w:val="Virsraksts1"/>
            </w:pPr>
          </w:p>
          <w:p w14:paraId="12842F31" w14:textId="77777777" w:rsidR="004A3CFE" w:rsidRPr="004A3CFE" w:rsidRDefault="004A3CFE" w:rsidP="004A3CFE">
            <w:pPr>
              <w:pStyle w:val="Sarakstarindkopa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color w:val="auto"/>
              </w:rPr>
            </w:pPr>
            <w:r w:rsidRPr="004A3CFE">
              <w:rPr>
                <w:rFonts w:cstheme="minorHAnsi"/>
                <w:color w:val="auto"/>
              </w:rPr>
              <w:t>Profesionālo prasmju un iemaņu gūšana sadarbojoties ar sava un citu novadu mūzikas skolām (konkursu analīze, kopīga mācību darba problēmu risināšana);</w:t>
            </w:r>
          </w:p>
          <w:p w14:paraId="74132192" w14:textId="77777777" w:rsidR="004A3CFE" w:rsidRPr="004A3CFE" w:rsidRDefault="004A3CFE" w:rsidP="004A3CFE">
            <w:pPr>
              <w:pStyle w:val="Sarakstarindkopa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color w:val="auto"/>
              </w:rPr>
            </w:pPr>
            <w:r w:rsidRPr="004A3CFE">
              <w:rPr>
                <w:rFonts w:cstheme="minorHAnsi"/>
                <w:color w:val="auto"/>
              </w:rPr>
              <w:t>Skatuves kultūras izkopšana</w:t>
            </w:r>
          </w:p>
          <w:p w14:paraId="1CFBD5C7" w14:textId="77777777" w:rsidR="004A3CFE" w:rsidRPr="004A3CFE" w:rsidRDefault="004A3CFE" w:rsidP="004A3CFE">
            <w:pPr>
              <w:pStyle w:val="Sarakstarindkopa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color w:val="auto"/>
              </w:rPr>
            </w:pPr>
            <w:r w:rsidRPr="004A3CFE">
              <w:rPr>
                <w:rFonts w:cstheme="minorHAnsi"/>
                <w:color w:val="auto"/>
              </w:rPr>
              <w:t>Uzstāšanās prasmju pilnveidošana</w:t>
            </w:r>
          </w:p>
          <w:p w14:paraId="0444F0F7" w14:textId="77777777" w:rsidR="004A3CFE" w:rsidRPr="004A3CFE" w:rsidRDefault="004A3CFE" w:rsidP="004A3CFE">
            <w:pPr>
              <w:pStyle w:val="Sarakstarindkopa"/>
              <w:numPr>
                <w:ilvl w:val="0"/>
                <w:numId w:val="2"/>
              </w:numPr>
              <w:spacing w:after="200" w:line="276" w:lineRule="auto"/>
              <w:rPr>
                <w:rFonts w:cstheme="minorHAnsi"/>
                <w:b/>
                <w:color w:val="auto"/>
                <w:u w:val="single"/>
              </w:rPr>
            </w:pPr>
            <w:r w:rsidRPr="004A3CFE">
              <w:rPr>
                <w:rFonts w:cstheme="minorHAnsi"/>
                <w:color w:val="auto"/>
              </w:rPr>
              <w:t>Sadarbība ar audzēkņu vecākiem</w:t>
            </w:r>
          </w:p>
          <w:p w14:paraId="2A2C05C2" w14:textId="2DA28B13" w:rsidR="004A3CFE" w:rsidRPr="00521169" w:rsidRDefault="004A3CFE" w:rsidP="00714F74">
            <w:pPr>
              <w:pStyle w:val="Virsraksts1"/>
            </w:pPr>
          </w:p>
        </w:tc>
      </w:tr>
    </w:tbl>
    <w:p w14:paraId="073E1964" w14:textId="77777777" w:rsidR="00F154D0" w:rsidRPr="00521169" w:rsidRDefault="00F154D0">
      <w:pPr>
        <w:pStyle w:val="Bezatstarpm"/>
      </w:pPr>
    </w:p>
    <w:sectPr w:rsidR="00F154D0" w:rsidRPr="00521169" w:rsidSect="00141533">
      <w:headerReference w:type="default" r:id="rId9"/>
      <w:footerReference w:type="default" r:id="rId10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08845" w14:textId="77777777" w:rsidR="00AE7C54" w:rsidRDefault="00AE7C54">
      <w:pPr>
        <w:spacing w:after="0"/>
      </w:pPr>
      <w:r>
        <w:separator/>
      </w:r>
    </w:p>
  </w:endnote>
  <w:endnote w:type="continuationSeparator" w:id="0">
    <w:p w14:paraId="2917632A" w14:textId="77777777" w:rsidR="00AE7C54" w:rsidRDefault="00AE7C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CE344" w14:textId="77777777" w:rsidR="005F1DB1" w:rsidRDefault="00141533">
    <w:pPr>
      <w:pStyle w:val="Kj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399C027F" wp14:editId="31188CFE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Gada dublēšana" title="Gada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Brīvforma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Taisnstūris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Brīvforma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Brīvforma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Brīvforma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Brīvforma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Brīvforma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Brīvforma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Brīvforma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Brīvforma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D30CF2" id="Gada dublēšana" o:spid="_x0000_s1026" alt="Virsraksts: Gada dublēšanas attēls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">
              <v:shape id="Brīvforma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Taisnstūris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Brīvforma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Brīvforma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Brīvforma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Brīvforma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Brīvforma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Brīvforma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15E5B15C" wp14:editId="27D1DC08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Brīv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6B1B6C" id="Brīvforma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AAZK9jbAAAADwEAAA8AAABkcnMvZG93bnJl&#10;di54bWxMT8tOwzAQvCP1H6ytxI3aLQ9VIU6FIvXCCUIlrm68JFHtdRS7afr3bOAAt53Z0Tzy3eSd&#10;GHGIXSAN65UCgVQH21Gj4fCxv9uCiMmQNS4QarhihF2xuMlNZsOF3nGsUiPYhGJmNLQp9ZmUsW7R&#10;m7gKPRL/vsLgTWI4NNIO5sLm3smNUk/Sm444oTU9li3Wp+rsOTf0D6dI4+f+8DrJt0pey86VWt8u&#10;p5dnEAmn9CeGuT5Xh4I7HcOZbBSOsdquH1k7X2rDs2bNL3f84e4VyCKX/3cU3w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AAGSvY2wAAAA8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38F2EEEE" wp14:editId="5AC4FA00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Brīv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286085" id="Brīvforma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51B7AE29" wp14:editId="0EA144C6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Brīv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DC49F6" id="Brīvforma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5BD8064B" wp14:editId="09764517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Brīv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E74007" id="Brīvforma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19452EAB" wp14:editId="0E1C0927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Brīv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29BDF4" id="Brīvforma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6497C507" wp14:editId="2D6E8FA9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Taisnstūri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4030C5E" id="Taisnstūris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dcPrHtsAAAAJAQAADwAA&#10;AGRycy9kb3ducmV2LnhtbEyPwU6EMBCG7ya+QzMmXgzbuuAGkbIxm/gArpt4LXQEhE4J7S749o5e&#10;9DgzX/75/nK/ulFccA69Jw33GwUCqfG2p1bD6e0lyUGEaMia0RNq+MIA++r6qjSF9Qu94uUYW8Eh&#10;FAqjoYtxKqQMTYfOhI2fkPj24WdnIo9zK+1sFg53o9wqtZPO9MQfOjPhocNmOJ6dhs/8Pctdt5zu&#10;dkwPhyGtaUq1vr1Zn59ARFzjHww/+qwOFTvV/kw2iFFDkj0wqeFRKe7EQJKlIOrfxRZkVcr/Dapv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HXD6x7bAAAACQ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58A1260" wp14:editId="1CEFA765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Brīv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ADDFDB" id="Brīvforma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30F5A236" wp14:editId="5A5CC742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Brīv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B31CF5" id="Brīvforma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3455206B" wp14:editId="40C982DC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Brīv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928D8B" id="Brīvforma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jsd5wNoAAAAHAQAADwAAAGRy&#10;cy9kb3ducmV2LnhtbEyPQU/DMAyF70j8h8hI3FhKB1UpTScE2gkuDCSuXuO1gcapmmwr/HqMhAQ3&#10;P73n58/1avaDOtAUXWADl4sMFHEbrOPOwOvL+qIEFROyxSEwGfikCKvm9KTGyoYjP9NhkzolJRwr&#10;NNCnNFZax7Ynj3ERRmLxdmHymEROnbYTHqXcDzrPskJ7dCwXehzpvqf2Y7P3gvHYdl/Orkd6X/L1&#10;w9I97d7y0pjzs/nuFlSiOf2F4QdfdqARpm3Ys41qMFDIJ8lAWVzJIP5NDmr7q3VT6//8zTcA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jsd5wN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DAE1189" wp14:editId="69E35F8D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Brīvforma 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19FFB2" id="Brīvforma 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AIfULb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52D5998F" wp14:editId="6770EE05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Brīv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B6E9C8" id="Brīvforma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ybA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268254F" wp14:editId="206C2C55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Taisnstūri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00335A" id="Taisnstūris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9axRX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0ED6A41" wp14:editId="5F12345A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Brīv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F5301B" id="Brīvforma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ROewo+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cZ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ROewo+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586F3A88" wp14:editId="3E256B71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Brīvforma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E2BAE8" id="Brīvforma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3C97A771" wp14:editId="20FF6847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Brīv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D47799" id="Brīvforma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150378D" wp14:editId="7D6FC1D5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Brīv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91E5F1" id="Brīvforma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436C0FA0" wp14:editId="23A04D43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Brīvforma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5E09DA" id="Brīvforma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57C0B88A" wp14:editId="17745EA0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Taisnstūris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D6B44E6" id="Taisnstūris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tQ0sz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665EE774" wp14:editId="61E24A58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Brīv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7C24CB" id="Brīvforma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PKJ0XTbAAAADQEAAA8AAABkcnMvZG93bnJl&#10;di54bWxMT8tOwzAQvCPxD9Yi9UbtFkRRiFOhSL1wglCpVzdekqj2OordNP37Lu0Bbrszo3nk68k7&#10;MeIQu0AaFnMFAqkOtqNGw/Z78/gKIiZD1rhAqOGMEdbF/V1uMhtO9IVjlRrBJhQzo6FNqc+kjHWL&#10;3sR56JGY+wmDN4nfoZF2MCc2904ulXqR3nTECa3psWyxPlRHz7mhfz5EGneb7cckPyt5LjtXaj17&#10;mN7fQCSc0p8YfutzdSi40z4cyUbhNKxWC96SmFBqyRdLbtD+Cj0pkEUu/68oLg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DyidF02wAAAA0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414AFFD0" wp14:editId="7544B357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Brīvforma 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CAB1D8" id="Brīvforma 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67A0F635" wp14:editId="251234C9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Brīvforma 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A7D00E" id="Brīvforma 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467FBB37" wp14:editId="2D3E0FAA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Brīv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5D1C57" id="Brīvforma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40EBA8B3" wp14:editId="2BB3C0DB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Brīv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5D9EEA" id="Brīvforma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otC2o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29FA65A1" wp14:editId="0619A3B0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Taisnstūris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93FED4D" id="Taisnstūris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6ylh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20A95462" wp14:editId="1B16E4FB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Brīvforma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A5D80B" id="Brīvforma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NtKDf7aAAAADQEAAA8AAABkcnMvZG93bnJl&#10;di54bWxMT7tOwzAU3ZH4B+sisVGbUqoqxKmqSF06QajU1Y1vk6j2dRS7afr3XGCA8Tx0Hvl68k6M&#10;OMQukIbnmQKBVAfbUaNh/7l9WoGIyZA1LhBquGGEdXF/l5vMhit94FilRnAIxcxoaFPqMylj3aI3&#10;cRZ6JNZOYfAmMRwaaQdz5XDv5FyppfSmI25oTY9li/W5unjuDf3iHGk8bPe7Sb5X8lZ2rtT68WHa&#10;vIFIOKU/M3zP5+lQ8KZjuJCNwmlYLNUrW1lQas6v2PJLHX+oFwWyyOX/F8UXAA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NtKDf7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585B3F8F" wp14:editId="3FA22AA4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Brīvforma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07A800" id="Brīvforma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4B4A9950" wp14:editId="07E873B3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Brīvforma 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F7A5BC" id="Brīvforma 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7BAB4123" wp14:editId="73EED4DF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Brīv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CFCBA8" id="Brīvforma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2C696447" wp14:editId="6238B59B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Brīv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8144BC" id="Brīvforma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Ck9Mf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349BF5E4" wp14:editId="5E350BF6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Taisnstūris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AA893A" id="Taisnstūris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T/Yy9sAAAALAQAADwAA&#10;AGRycy9kb3ducmV2LnhtbEyPTU7DMBCF90jcwRokNojaNKWEEKdClTgApRJbJx7ikHgcxW4Tbs/A&#10;Bpbz5tP7KXeLH8QZp9gF0nC3UiCQmmA7ajUc315ucxAxGbJmCIQavjDCrrq8KE1hw0yveD6kVrAJ&#10;xcJocCmNhZSxcehNXIURiX8fYfIm8Tm10k5mZnM/yLVSW+lNR5zgzIh7h01/OHkNn/n7JvduPt5s&#10;me73fVbTmGl9fbU8P4FIuKQ/GH7qc3WouFMdTmSjGDRkanPPqIZHpXgUE6w8gKh/lTXIqpT/N1Tf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JE/2M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3418B7EE" wp14:editId="3354FDF4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Brīvforma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8898F" id="Brīvforma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Dy9SN3aAAAADQEAAA8AAABkcnMvZG93bnJl&#10;di54bWxMT8tuwjAQvFfiH6ytxK3Y0FJVaRyEInHpqU2RejXxNomw11FsQvh7Fi7tbWd2NI98M3kn&#10;RhxiF0jDcqFAINXBdtRo2H/vnt5AxGTIGhcINVwwwqaYPeQms+FMXzhWqRFsQjEzGtqU+kzKWLfo&#10;TVyEHol/v2HwJjEcGmkHc2Zz7+RKqVfpTUec0JoeyxbrY3XynBv6l2Ok8We3/5jkZyUvZedKreeP&#10;0/YdRMIp/YnhVp+rQ8GdDuFENgrHeL1cs5QPpVa86ia5U4c79axAFrn8v6K4Ag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Dy9SN3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5E9F40F9" wp14:editId="1E8C674D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Piezīmju dublēšana" descr="Piezīmju dublēšanas attēls" title="Piezīmju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Brīvforma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Attēls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B42D17" id="Piezīmju dublēšana" o:spid="_x0000_s1026" alt="Virsraksts: Piezīmju dublēšanas attēls - apraksts: Piezīmju dublēšanas attēl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">
              <v:shape id="Brīvforma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ttēls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4672E" w14:textId="77777777" w:rsidR="00AE7C54" w:rsidRDefault="00AE7C54">
      <w:pPr>
        <w:spacing w:after="0"/>
      </w:pPr>
      <w:r>
        <w:separator/>
      </w:r>
    </w:p>
  </w:footnote>
  <w:footnote w:type="continuationSeparator" w:id="0">
    <w:p w14:paraId="4E49681E" w14:textId="77777777" w:rsidR="00AE7C54" w:rsidRDefault="00AE7C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6D982" w14:textId="77777777" w:rsidR="005F1DB1" w:rsidRDefault="005F1DB1">
    <w:pPr>
      <w:pStyle w:val="Galvene"/>
    </w:pPr>
    <w:r>
      <w:rPr>
        <w:noProof/>
        <w:lang w:bidi="lv-LV"/>
      </w:rPr>
      <w:drawing>
        <wp:anchor distT="0" distB="0" distL="114300" distR="114300" simplePos="0" relativeHeight="251696128" behindDoc="1" locked="1" layoutInCell="1" allowOverlap="1" wp14:anchorId="43D629DE" wp14:editId="0A10F8DA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Faktūra" descr="Fona faktū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ktūra" descr="Fona faktū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48277672" wp14:editId="2CF7D68C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Brīv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6CE678" id="Brīvforma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3AEE7840" wp14:editId="6987FC59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Brīv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ED5BDE" id="Brīvforma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20E8DF04" wp14:editId="20C05986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Taisnstūri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D1A7C8A" id="Taisnstūris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s56/53AAAAA0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E371E95" wp14:editId="739CF6BE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Brīv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E36953" id="Brīvforma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67B2D533" wp14:editId="52AA013C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Brīv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0AC845" id="Brīvforma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5EFE305D" wp14:editId="58924A42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Brīv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537FF5" id="Brīvforma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7F37A415" wp14:editId="149EBF3B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Brīv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46AFD7" id="Brīvforma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291AE8D1" wp14:editId="08625E1D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Brīv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1232E8" id="Brīvforma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PIuaj3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N9Jp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PIuaj3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40C13D40" wp14:editId="50579B5D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Brīv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18114E" id="Brīvforma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4BF013D4" wp14:editId="54358C13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Taisnstūris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94278FF" id="Taisnstūris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n4TV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254B8980" wp14:editId="5DE6A9BF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Brīv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21DCCB" id="Brīvforma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FoamSPdAAAABwEAAA8AAABkcnMvZG93&#10;bnJldi54bWxMj0FLw0AQhe+C/2EZwYvY3Raa2phNEaUgeijW5uBtmh2TYHY37G7b6K93BEGPH294&#10;75tiNdpeHCnEzjsN04kCQa72pnONht3r+voGREzoDPbekYZPirAqz88KzI0/uRc6blMjuMTFHDW0&#10;KQ25lLFuyWKc+IEcZ+8+WEyMoZEm4InLbS9nSmXSYud4ocWB7luqP7YHqyEsZ4/Lq7fMVhVuds9q&#10;/VA9qS+tLy/Gu1sQicb0dww/+qwOJTvt/cGZKHoNGX+SNCym8zkIzhfM+1+WZSH/+5ffAA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FoamSP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750AF1B4" wp14:editId="3FE7871E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Brīv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3818ED" id="Brīvforma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30376623" wp14:editId="5856173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Brīvforma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E4CA68" id="Brīvforma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79C4A1C4" wp14:editId="077EDCC9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Brīv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16787E" id="Brīvforma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28E8B2CF" wp14:editId="022073FD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Brīv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7C0562" id="Brīvforma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320E5AA5" wp14:editId="6BB84C73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Brīv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E6C903" id="Brīvforma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1859C6D3" wp14:editId="472D479F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Taisnstūri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7DBC717" id="Taisnstūris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k4K6Y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2F2176BB" wp14:editId="31D4A0DA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Brīv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66C53C" id="Brīvforma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52B9885" wp14:editId="3487118A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Brīv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3D852D" id="Brīvforma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3CB8B233" wp14:editId="14992AEB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Brīv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E5C0F9" id="Brīvforma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53102B6C" wp14:editId="2E5EB4F6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Brīvforma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3E0BE3" id="Brīvforma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2511C56" wp14:editId="7CB8AFFC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Brīvforma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FC0036" id="Brīvforma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Jd+78z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19IZ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Jd+78z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54443ED9" wp14:editId="592BF5C1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Brīv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F57C6E" id="Brīvforma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vU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67FCEAC" wp14:editId="702862FD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Taisnstūris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4E50A4" id="Taisnstūris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7dI4p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586A8130" wp14:editId="08EB0341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Brīv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0931BA" id="Brīvforma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PyM2DzdAAAABwEAAA8AAABkcnMvZG93&#10;bnJldi54bWxMj0FLw0AQhe+C/2EZwYvY3RaNbcymiFIQexBrc/A2za5JMDsbdrdt9Nc7gqDHjze8&#10;902xHF0vDjbEzpOG6USBsFR701GjYfu6upyDiAnJYO/Javi0EZbl6UmBufFHerGHTWoEl1DMUUOb&#10;0pBLGevWOowTP1ji7N0Hh4kxNNIEPHK56+VMqUw67IgXWhzsfWvrj83eaQiL2ePi4i1zVYXP27Va&#10;PVRP6kvr87Px7hZEsmP6O4YffVaHkp12fk8mil5Dxp8kDVfT+TUIzm+Yd78sy0L+9y+/AQ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PyM2Dz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3AE88EE8" wp14:editId="06BF4043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Brīvforma 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739528" id="Brīvforma 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721105FB" wp14:editId="121F5E81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Brīvforma 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96939E" id="Brīvforma 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58793921" wp14:editId="3D917EA8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Brīvforma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759269" id="Brīvforma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Ugj8SdoAAAAHAQAADwAAAGRy&#10;cy9kb3ducmV2LnhtbEyPQU/DMAyF70j8h8hI3Fi6ToxRmk7T0E5wYSBx9RqvDWucqsm2wq/HSEhw&#10;89N7fv5cLkffqRMN0QU2MJ1koIjrYB03Bt5eNzcLUDEhW+wCk4FPirCsLi9KLGw48wudtqlRUsKx&#10;QANtSn2hdaxb8hgnoScWbx8Gj0nk0Gg74FnKfafzLJtrj47lQos9rVuqD9ujF4ynuvlydtPTx4xv&#10;H2fuef+eL4y5vhpXD6ASjekvDD/4sgOVMO3CkW1UnYG5fJIM5HeZDOLf56B2v1pXpf7PX30D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Ugj8Sd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11B4BA71" wp14:editId="5D61387F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Brīv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948C7F" id="Brīvforma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JfNxhr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75C149DC" wp14:editId="133B6214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Brīv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4EDFA2" id="Brīvforma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682E5522" wp14:editId="5484D836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Taisnstūris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9630DB8" id="Taisnstūris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LmC+9sAAAALAQAADwAA&#10;AGRycy9kb3ducmV2LnhtbEyPwU7DMBBE70j8g7VIXBB1cFCJQpwKVeIDKJW4OvESh8TrKHab8Pds&#10;ucBtZ3c0+6barX4UZ5xjH0jDwyYDgdQG21On4fj+el+AiMmQNWMg1PCNEXb19VVlShsWesPzIXWC&#10;QyiWRoNLaSqljK1Db+ImTEh8+wyzN4nl3Ek7m4XD/ShVlm2lNz3xB2cm3Dtsh8PJa/gqPh4L75bj&#10;3Zbdw37IG5pyrW9v1pdnEAnX9GeGCz6jQ81MTTiRjWJknSvukjSop4yHiyNXCkTzu1Eg60r+71D/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i5gv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76767D0" wp14:editId="25064206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Brīv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962BA3" id="Brīvforma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LFNZwe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M5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LFNZwe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1FA124" wp14:editId="6475CE6C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Brīvforma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F39DA6" id="Brīvforma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4FA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167CF841" wp14:editId="534C821F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Brīv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9F2311" id="Brīvforma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DT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928B50E" wp14:editId="69B6B319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Brīv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41427D" id="Brīvforma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101BE32" wp14:editId="5AEA3E28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Brīvforma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F3D74E" id="Brīvforma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675F74FF" wp14:editId="54184D20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Brīvforma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F565FD" id="Brīvforma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4353B372" wp14:editId="7D17E8B0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Brīvforma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4807EF" id="Brīvforma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GhP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1946A4B2" wp14:editId="462904C6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Taisnstūris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76433B9" id="Taisnstūris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dbu5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2EA8FE0A" wp14:editId="2426A4DE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Brīvforma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962A34" id="Brīvforma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798FAD50" wp14:editId="17F8E002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Brīvforma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06C240" id="Brīvforma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41B66FA3" wp14:editId="0EE5A1ED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Brīvforma 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A240EE" id="Brīvforma 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G+Ng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1A81AF2E" wp14:editId="7C2A4662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Brīvforma 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A4E937" id="Brīvforma 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7CDB1329" wp14:editId="7B7B0BF2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Brīvforma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4F303A" id="Brīvforma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OC8hD2gAAAAsBAAAPAAAAZHJzL2Rvd25y&#10;ZXYueG1sTE/LTsMwELwj9R+sReqN2oQK0RCnqiL1wglCJa5uvCRR7XUUu2n6913EAW67M6N5FNvZ&#10;OzHhGPtAGh5XCgRSE2xPrYbD5/7hBURMhqxxgVDDFSNsy8VdYXIbLvSBU51awSYUc6OhS2nIpYxN&#10;h97EVRiQmPsOozeJ37GVdjQXNvdOZko9S2964oTODFh12Jzqs+fcMKxPkaav/eFtlu+1vFa9q7Re&#10;3s+7VxAJ5/Qnhp/6XB1K7nQMZ7JROA2bbM1bEhPZhg9W/CJHRp6UAlkW8v+G8gY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OC8hD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3A862D17" wp14:editId="487C8DAB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Brīvforma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5DA741" id="Brīvforma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6D53A971" wp14:editId="3D984977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Brīvforma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BB44C5" id="Brīvforma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164725FC" wp14:editId="42890086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Brīv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EECF66" id="Brīvforma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YrjrO2gAAAAsBAAAPAAAAZHJzL2Rvd25y&#10;ZXYueG1sTE+7TsMwFN2R+g/WrcRG7bZQQYhToUhdmCCt1NWNL0lU+zqK3TT9ey5igPE8dB75dvJO&#10;jDjELpCG5UKBQKqD7ajRcNjvHp5BxGTIGhcINdwwwraY3eUms+FKnzhWqREcQjEzGtqU+kzKWLfo&#10;TVyEHom1rzB4kxgOjbSDuXK4d3Kl1EZ60xE3tKbHssX6XF0894b+8RxpPO4O75P8qOSt7Fyp9f18&#10;ensFkXBKf2b4mc/ToeBNp3AhG4XTsFmun9jKwuqFT7Hjlzkxs1YKZJHL/x+KbwA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YrjrO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1CE5F590" wp14:editId="3D0A69D5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Brīv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FC8FF8" id="Brīvforma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538AE605" wp14:editId="12A73F43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Brīvforma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B2427C" id="Brīvforma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3532A0F7" wp14:editId="72560356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Brīvforma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DBFC56" id="Brīvforma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68CAF1C0" wp14:editId="4CA9482A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Brīv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40A0F9" id="Brīvforma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15423EF0" wp14:editId="29754233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Brīv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F54B4C" id="Brīvforma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12795D2C" wp14:editId="54F80EC4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Brīv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824428" id="Brīvforma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4B5B4E5E" wp14:editId="08DA4BD6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Taisnstūris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0A5F3E7" id="Taisnstūris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VrLC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20983"/>
    <w:multiLevelType w:val="hybridMultilevel"/>
    <w:tmpl w:val="4CCA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BB48F3"/>
    <w:multiLevelType w:val="hybridMultilevel"/>
    <w:tmpl w:val="A72E405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124077">
    <w:abstractNumId w:val="1"/>
  </w:num>
  <w:num w:numId="2" w16cid:durableId="46612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01.2026"/>
    <w:docVar w:name="MonthEndA" w:val="28.02.2026"/>
    <w:docVar w:name="MonthEndB" w:val="31.12.2025"/>
    <w:docVar w:name="MonthStart" w:val="01.01.2026"/>
    <w:docVar w:name="MonthStartA" w:val="01.02.2026"/>
    <w:docVar w:name="MonthStartB" w:val="01.12.2025"/>
  </w:docVars>
  <w:rsids>
    <w:rsidRoot w:val="00714F74"/>
    <w:rsid w:val="000C30DC"/>
    <w:rsid w:val="000E7F53"/>
    <w:rsid w:val="00115511"/>
    <w:rsid w:val="00141533"/>
    <w:rsid w:val="001567FF"/>
    <w:rsid w:val="00272ADA"/>
    <w:rsid w:val="003E18B7"/>
    <w:rsid w:val="004341E1"/>
    <w:rsid w:val="004562B5"/>
    <w:rsid w:val="0048634D"/>
    <w:rsid w:val="004A3CFE"/>
    <w:rsid w:val="004D048B"/>
    <w:rsid w:val="00512EE3"/>
    <w:rsid w:val="00521169"/>
    <w:rsid w:val="005F1DB1"/>
    <w:rsid w:val="00644DC3"/>
    <w:rsid w:val="00692A5F"/>
    <w:rsid w:val="006B5A63"/>
    <w:rsid w:val="006D52F3"/>
    <w:rsid w:val="00700E7F"/>
    <w:rsid w:val="00714F74"/>
    <w:rsid w:val="007635B6"/>
    <w:rsid w:val="008879B7"/>
    <w:rsid w:val="008A57DD"/>
    <w:rsid w:val="0093355F"/>
    <w:rsid w:val="00947A17"/>
    <w:rsid w:val="009C0B80"/>
    <w:rsid w:val="00A823E2"/>
    <w:rsid w:val="00AE7C54"/>
    <w:rsid w:val="00AF5697"/>
    <w:rsid w:val="00B41633"/>
    <w:rsid w:val="00C234CC"/>
    <w:rsid w:val="00C60875"/>
    <w:rsid w:val="00D4469A"/>
    <w:rsid w:val="00DA742E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1A03FD"/>
  <w15:docId w15:val="{2886367E-FAA8-4AF4-A8E8-F76FBCB1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lv-LV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36"/>
    <w:unhideWhenUsed/>
    <w:qFormat/>
    <w:pPr>
      <w:spacing w:after="0"/>
    </w:pPr>
  </w:style>
  <w:style w:type="paragraph" w:styleId="Balonteksts">
    <w:name w:val="Balloon Text"/>
    <w:basedOn w:val="Parasts"/>
    <w:link w:val="BalontekstsRakstz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Tahoma" w:hAnsi="Tahoma" w:cs="Tahoma"/>
      <w:sz w:val="16"/>
      <w:szCs w:val="16"/>
    </w:rPr>
  </w:style>
  <w:style w:type="paragraph" w:customStyle="1" w:styleId="Dienas">
    <w:name w:val="Dienas"/>
    <w:basedOn w:val="Parasts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i">
    <w:name w:val="Datumi"/>
    <w:basedOn w:val="Parasts"/>
    <w:uiPriority w:val="2"/>
    <w:qFormat/>
    <w:pPr>
      <w:jc w:val="right"/>
    </w:pPr>
    <w:rPr>
      <w:b/>
    </w:rPr>
  </w:style>
  <w:style w:type="paragraph" w:customStyle="1" w:styleId="Piezmes">
    <w:name w:val="Piezīmes"/>
    <w:basedOn w:val="Parasts"/>
    <w:uiPriority w:val="10"/>
    <w:qFormat/>
    <w:pPr>
      <w:spacing w:after="20" w:line="552" w:lineRule="auto"/>
    </w:p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customStyle="1" w:styleId="Mnesis">
    <w:name w:val="Mēnesis"/>
    <w:basedOn w:val="Parasts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Gads">
    <w:name w:val="Gads"/>
    <w:basedOn w:val="Parasts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Prombtnesmneudatumi">
    <w:name w:val="Prombūtnes mēnešu datumi"/>
    <w:basedOn w:val="Parasts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Prombtnesmnei">
    <w:name w:val="Prombūtnes mēneši"/>
    <w:basedOn w:val="Parasts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Prombtnesmneugadi">
    <w:name w:val="Prombūtnes mēnešu gadi"/>
    <w:basedOn w:val="Parasts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Galvene">
    <w:name w:val="header"/>
    <w:basedOn w:val="Parasts"/>
    <w:link w:val="GalveneRakstz"/>
    <w:uiPriority w:val="99"/>
    <w:unhideWhenUsed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</w:style>
  <w:style w:type="paragraph" w:styleId="Kjene">
    <w:name w:val="footer"/>
    <w:basedOn w:val="Parasts"/>
    <w:link w:val="KjeneRakstz"/>
    <w:uiPriority w:val="99"/>
    <w:unhideWhenUsed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</w:style>
  <w:style w:type="paragraph" w:styleId="Nosaukums">
    <w:name w:val="Title"/>
    <w:basedOn w:val="Parasts"/>
    <w:link w:val="NosaukumsRakstz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ienastumas">
    <w:name w:val="Dienas — tumšas"/>
    <w:basedOn w:val="Parasts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pakvirsraksts">
    <w:name w:val="Subtitle"/>
    <w:basedOn w:val="Parasts"/>
    <w:link w:val="ApakvirsrakstsRakstz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eastAsiaTheme="minorEastAsia" w:cstheme="majorBidi"/>
      <w:b/>
      <w:caps/>
      <w:sz w:val="36"/>
      <w:szCs w:val="32"/>
    </w:rPr>
  </w:style>
  <w:style w:type="paragraph" w:styleId="Sarakstarindkopa">
    <w:name w:val="List Paragraph"/>
    <w:basedOn w:val="Parasts"/>
    <w:uiPriority w:val="34"/>
    <w:qFormat/>
    <w:rsid w:val="00714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muzskola2023\AppData\Roaming\Microsoft\Templates\Akad&#275;miskais%20kalend&#257;rs%20(viens%20m&#275;nesis,%20jebkur&#353;%20gads,%20s&#257;kas%20ar%20pirmdiena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Akadēmiskais kalendārs (viens mēnesis, jebkurš gads, sākas ar pirmdiena)</Template>
  <TotalTime>0</TotalTime>
  <Pages>1</Pages>
  <Words>1650</Words>
  <Characters>941</Characters>
  <Application>Microsoft Office Word</Application>
  <DocSecurity>0</DocSecurity>
  <Lines>7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Skrmuzskola2023</dc:creator>
  <cp:keywords/>
  <cp:lastModifiedBy>Antra Zuntnere</cp:lastModifiedBy>
  <cp:revision>4</cp:revision>
  <dcterms:created xsi:type="dcterms:W3CDTF">2026-01-12T16:43:00Z</dcterms:created>
  <dcterms:modified xsi:type="dcterms:W3CDTF">2026-01-12T16:52:00Z</dcterms:modified>
  <cp:version/>
</cp:coreProperties>
</file>