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Galvenes satura tabula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521169" w14:paraId="4A310D43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7725A6C1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Pirmdiena</w:t>
            </w:r>
          </w:p>
        </w:tc>
        <w:tc>
          <w:tcPr>
            <w:tcW w:w="1530" w:type="dxa"/>
            <w:vAlign w:val="center"/>
          </w:tcPr>
          <w:p w14:paraId="7A7B2F13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Otrdiena</w:t>
            </w:r>
          </w:p>
        </w:tc>
        <w:tc>
          <w:tcPr>
            <w:tcW w:w="1530" w:type="dxa"/>
            <w:vAlign w:val="center"/>
          </w:tcPr>
          <w:p w14:paraId="62C9DA92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Trešdiena</w:t>
            </w:r>
          </w:p>
        </w:tc>
        <w:tc>
          <w:tcPr>
            <w:tcW w:w="1530" w:type="dxa"/>
            <w:vAlign w:val="center"/>
          </w:tcPr>
          <w:p w14:paraId="74D2F7D1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Ceturtdiena</w:t>
            </w:r>
          </w:p>
        </w:tc>
        <w:tc>
          <w:tcPr>
            <w:tcW w:w="1530" w:type="dxa"/>
            <w:vAlign w:val="center"/>
          </w:tcPr>
          <w:p w14:paraId="5C79F287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Piektdiena</w:t>
            </w:r>
          </w:p>
        </w:tc>
        <w:tc>
          <w:tcPr>
            <w:tcW w:w="1530" w:type="dxa"/>
            <w:vAlign w:val="center"/>
          </w:tcPr>
          <w:p w14:paraId="4D5A0A92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Sestdiena</w:t>
            </w:r>
          </w:p>
        </w:tc>
        <w:tc>
          <w:tcPr>
            <w:tcW w:w="1530" w:type="dxa"/>
            <w:vAlign w:val="center"/>
          </w:tcPr>
          <w:p w14:paraId="1254619A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Svētdiena</w:t>
            </w:r>
          </w:p>
        </w:tc>
      </w:tr>
    </w:tbl>
    <w:p w14:paraId="56D6A5A5" w14:textId="77777777" w:rsidR="00F154D0" w:rsidRPr="00521169" w:rsidRDefault="004562B5">
      <w:pPr>
        <w:pStyle w:val="Bezatstarpm"/>
        <w:rPr>
          <w:sz w:val="2"/>
        </w:rPr>
      </w:pPr>
      <w:r w:rsidRPr="00521169">
        <w:rPr>
          <w:noProof/>
          <w:sz w:val="2"/>
          <w:szCs w:val="2"/>
          <w:lang w:bidi="lv-LV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A83C394" wp14:editId="3BF2D4F1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Kalendāra režģa ilustrācijas tabulas galve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Brīvforma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Brīvforma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Brīvforma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Brīvforma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Brīvforma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Brīvforma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Brīvforma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Faktūra" descr="Fona faktū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B66C05" id="Kalendāra režģa ilustrācijas tabulas galvenes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">
                <v:shape id="Brīvforma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Brīvforma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Brīvforma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Brīvforma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Brīvforma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Brīvforma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Brīvforma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aktūra" o:spid="_x0000_s1034" type="#_x0000_t75" alt="Fona faktūra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8" o:title="Fona faktūra"/>
                </v:shape>
              </v:group>
            </w:pict>
          </mc:Fallback>
        </mc:AlternateContent>
      </w:r>
    </w:p>
    <w:tbl>
      <w:tblPr>
        <w:tblW w:w="108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āra izkārtojuma tabula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4"/>
      </w:tblGrid>
      <w:tr w:rsidR="00F154D0" w:rsidRPr="00521169" w14:paraId="38D937D7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9D90C6" w14:textId="77777777" w:rsidR="00F154D0" w:rsidRPr="00521169" w:rsidRDefault="00F154D0"/>
        </w:tc>
        <w:tc>
          <w:tcPr>
            <w:tcW w:w="346" w:type="dxa"/>
            <w:vAlign w:val="bottom"/>
          </w:tcPr>
          <w:p w14:paraId="4EC7A9A3" w14:textId="780BB6C6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pirmdiena</w:instrText>
            </w:r>
            <w:r w:rsidRPr="00521169">
              <w:rPr>
                <w:lang w:bidi="lv-LV"/>
              </w:rPr>
              <w:instrText>" 1 ""</w:instrTex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CC3A469" w14:textId="77777777" w:rsidR="00F154D0" w:rsidRPr="00521169" w:rsidRDefault="00F154D0"/>
        </w:tc>
        <w:tc>
          <w:tcPr>
            <w:tcW w:w="346" w:type="dxa"/>
            <w:vAlign w:val="bottom"/>
          </w:tcPr>
          <w:p w14:paraId="588733F3" w14:textId="48E7A206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otrdiena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=B1+1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5E0C904" w14:textId="7198ABB7" w:rsidR="00F154D0" w:rsidRPr="00521169" w:rsidRDefault="004F36FA">
            <w:r w:rsidRPr="006C0F26">
              <w:rPr>
                <w:rFonts w:ascii="Times New Roman" w:hAnsi="Times New Roman" w:cs="Times New Roman"/>
                <w:sz w:val="16"/>
                <w:szCs w:val="16"/>
              </w:rPr>
              <w:t>TEORĒTISKO PRIEKŠMETU KONKURSS</w:t>
            </w:r>
          </w:p>
        </w:tc>
        <w:tc>
          <w:tcPr>
            <w:tcW w:w="346" w:type="dxa"/>
            <w:vAlign w:val="bottom"/>
          </w:tcPr>
          <w:p w14:paraId="2B8C9331" w14:textId="422ECBEC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trešdiena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=D1+1 </w:instrText>
            </w:r>
            <w:r w:rsidRPr="00521169">
              <w:rPr>
                <w:lang w:bidi="lv-LV"/>
              </w:rPr>
              <w:fldChar w:fldCharType="separate"/>
            </w:r>
            <w:r w:rsidR="006B5A63" w:rsidRP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175255F" w14:textId="462779DD" w:rsidR="001B4D87" w:rsidRDefault="001B4D87">
            <w:pPr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1B4D87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1.-3. KLAŠU KONECERTS KLASES</w:t>
            </w: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-</w:t>
            </w:r>
          </w:p>
          <w:p w14:paraId="17B02180" w14:textId="77777777" w:rsidR="00F154D0" w:rsidRDefault="001B4D87">
            <w:pPr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1B4D87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BIEDRIEM</w:t>
            </w:r>
          </w:p>
          <w:p w14:paraId="4AF7987D" w14:textId="5B01E831" w:rsidR="004F36FA" w:rsidRPr="001B4D87" w:rsidRDefault="004F36FA">
            <w:pPr>
              <w:rPr>
                <w:color w:val="C00000"/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sz w:val="16"/>
                <w:szCs w:val="16"/>
              </w:rPr>
              <w:t>TEORĒTISKO PRIEKŠMETU KONKURSS</w:t>
            </w:r>
          </w:p>
        </w:tc>
        <w:tc>
          <w:tcPr>
            <w:tcW w:w="346" w:type="dxa"/>
            <w:vAlign w:val="bottom"/>
          </w:tcPr>
          <w:p w14:paraId="17A1DD83" w14:textId="4A54E8CD" w:rsidR="00F154D0" w:rsidRPr="001B4D87" w:rsidRDefault="004562B5">
            <w:pPr>
              <w:pStyle w:val="Datumi"/>
              <w:rPr>
                <w:color w:val="C00000"/>
                <w:sz w:val="16"/>
                <w:szCs w:val="16"/>
              </w:rPr>
            </w:pP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begin"/>
            </w:r>
            <w:r w:rsidRPr="001B4D87">
              <w:rPr>
                <w:color w:val="auto"/>
                <w:sz w:val="16"/>
                <w:szCs w:val="16"/>
                <w:lang w:bidi="lv-LV"/>
              </w:rPr>
              <w:instrText xml:space="preserve"> IF </w:instrText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begin"/>
            </w:r>
            <w:r w:rsidRPr="001B4D87">
              <w:rPr>
                <w:color w:val="auto"/>
                <w:sz w:val="16"/>
                <w:szCs w:val="16"/>
                <w:lang w:bidi="lv-LV"/>
              </w:rPr>
              <w:instrText xml:space="preserve"> DocVariable MonthStart \@ dddd </w:instrText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separate"/>
            </w:r>
            <w:r w:rsidR="006149A4">
              <w:rPr>
                <w:color w:val="auto"/>
                <w:sz w:val="16"/>
                <w:szCs w:val="16"/>
                <w:lang w:bidi="lv-LV"/>
              </w:rPr>
              <w:instrText>ceturtdiena</w:instrText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end"/>
            </w:r>
            <w:r w:rsidRPr="001B4D87">
              <w:rPr>
                <w:color w:val="auto"/>
                <w:sz w:val="16"/>
                <w:szCs w:val="16"/>
                <w:lang w:bidi="lv-LV"/>
              </w:rPr>
              <w:instrText xml:space="preserve"> = "</w:instrText>
            </w:r>
            <w:r w:rsidR="00C60875" w:rsidRPr="001B4D87">
              <w:rPr>
                <w:color w:val="auto"/>
                <w:sz w:val="16"/>
                <w:szCs w:val="16"/>
                <w:lang w:bidi="lv-LV"/>
              </w:rPr>
              <w:instrText>ceturtdiena</w:instrText>
            </w:r>
            <w:r w:rsidRPr="001B4D87">
              <w:rPr>
                <w:color w:val="auto"/>
                <w:sz w:val="16"/>
                <w:szCs w:val="16"/>
                <w:lang w:bidi="lv-LV"/>
              </w:rPr>
              <w:instrText xml:space="preserve">" 1 </w:instrText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begin"/>
            </w:r>
            <w:r w:rsidRPr="001B4D87">
              <w:rPr>
                <w:color w:val="auto"/>
                <w:sz w:val="16"/>
                <w:szCs w:val="16"/>
                <w:lang w:bidi="lv-LV"/>
              </w:rPr>
              <w:instrText xml:space="preserve"> IF </w:instrText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begin"/>
            </w:r>
            <w:r w:rsidRPr="001B4D87">
              <w:rPr>
                <w:color w:val="auto"/>
                <w:sz w:val="16"/>
                <w:szCs w:val="16"/>
                <w:lang w:bidi="lv-LV"/>
              </w:rPr>
              <w:instrText xml:space="preserve"> =F1 </w:instrText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separate"/>
            </w:r>
            <w:r w:rsidR="00CA023D" w:rsidRPr="001B4D87">
              <w:rPr>
                <w:noProof/>
                <w:color w:val="auto"/>
                <w:sz w:val="16"/>
                <w:szCs w:val="16"/>
                <w:lang w:bidi="lv-LV"/>
              </w:rPr>
              <w:instrText>1</w:instrText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end"/>
            </w:r>
            <w:r w:rsidRPr="001B4D87">
              <w:rPr>
                <w:color w:val="auto"/>
                <w:sz w:val="16"/>
                <w:szCs w:val="16"/>
                <w:lang w:bidi="lv-LV"/>
              </w:rPr>
              <w:instrText xml:space="preserve"> &lt;&gt; 0 </w:instrText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begin"/>
            </w:r>
            <w:r w:rsidRPr="001B4D87">
              <w:rPr>
                <w:color w:val="auto"/>
                <w:sz w:val="16"/>
                <w:szCs w:val="16"/>
                <w:lang w:bidi="lv-LV"/>
              </w:rPr>
              <w:instrText xml:space="preserve"> =F1+1 </w:instrText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separate"/>
            </w:r>
            <w:r w:rsidR="00CA023D" w:rsidRPr="001B4D87">
              <w:rPr>
                <w:noProof/>
                <w:color w:val="auto"/>
                <w:sz w:val="16"/>
                <w:szCs w:val="16"/>
                <w:lang w:bidi="lv-LV"/>
              </w:rPr>
              <w:instrText>2</w:instrText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end"/>
            </w:r>
            <w:r w:rsidRPr="001B4D87">
              <w:rPr>
                <w:color w:val="auto"/>
                <w:sz w:val="16"/>
                <w:szCs w:val="16"/>
                <w:lang w:bidi="lv-LV"/>
              </w:rPr>
              <w:instrText xml:space="preserve"> "" </w:instrText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separate"/>
            </w:r>
            <w:r w:rsidR="00CA023D" w:rsidRPr="001B4D87">
              <w:rPr>
                <w:noProof/>
                <w:color w:val="auto"/>
                <w:sz w:val="16"/>
                <w:szCs w:val="16"/>
                <w:lang w:bidi="lv-LV"/>
              </w:rPr>
              <w:instrText>2</w:instrText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end"/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separate"/>
            </w:r>
            <w:r w:rsidR="006149A4" w:rsidRPr="001B4D87">
              <w:rPr>
                <w:noProof/>
                <w:color w:val="auto"/>
                <w:sz w:val="16"/>
                <w:szCs w:val="16"/>
                <w:lang w:bidi="lv-LV"/>
              </w:rPr>
              <w:t>1</w:t>
            </w:r>
            <w:r w:rsidRPr="001B4D87">
              <w:rPr>
                <w:color w:val="auto"/>
                <w:sz w:val="16"/>
                <w:szCs w:val="16"/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7BBA5DC" w14:textId="692C2FAA" w:rsidR="00F154D0" w:rsidRPr="00521169" w:rsidRDefault="001B4D87">
            <w:r w:rsidRPr="001B4D87">
              <w:rPr>
                <w:color w:val="EE0000"/>
              </w:rPr>
              <w:t>LIELDIENAS</w:t>
            </w:r>
          </w:p>
        </w:tc>
        <w:tc>
          <w:tcPr>
            <w:tcW w:w="346" w:type="dxa"/>
            <w:vAlign w:val="bottom"/>
          </w:tcPr>
          <w:p w14:paraId="34D6B666" w14:textId="70AA9575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>= "</w:instrText>
            </w:r>
            <w:r w:rsidR="00C60875" w:rsidRPr="00521169">
              <w:rPr>
                <w:lang w:bidi="lv-LV"/>
              </w:rPr>
              <w:instrText>piektdiena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=H1+1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C2039DA" w14:textId="7A8F8C76" w:rsidR="00F154D0" w:rsidRPr="00521169" w:rsidRDefault="001B4D87">
            <w:r w:rsidRPr="001B4D87">
              <w:rPr>
                <w:color w:val="EE0000"/>
              </w:rPr>
              <w:t>LIELDIENAS</w:t>
            </w:r>
          </w:p>
        </w:tc>
        <w:tc>
          <w:tcPr>
            <w:tcW w:w="346" w:type="dxa"/>
            <w:vAlign w:val="bottom"/>
          </w:tcPr>
          <w:p w14:paraId="6B582F04" w14:textId="4284D109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sestdiena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=J1+1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110AFF4" w14:textId="700C7CAE" w:rsidR="00F154D0" w:rsidRPr="00521169" w:rsidRDefault="001B4D87">
            <w:r w:rsidRPr="001B4D87">
              <w:rPr>
                <w:color w:val="EE0000"/>
              </w:rPr>
              <w:t>LIELDIENAS</w:t>
            </w:r>
          </w:p>
        </w:tc>
        <w:tc>
          <w:tcPr>
            <w:tcW w:w="334" w:type="dxa"/>
            <w:vAlign w:val="bottom"/>
          </w:tcPr>
          <w:p w14:paraId="683AF516" w14:textId="05D97B4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svētdiena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=L1+1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4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2601B54B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0400DB3" w14:textId="2A181C1E" w:rsidR="00F154D0" w:rsidRPr="00521169" w:rsidRDefault="001B4D87">
            <w:r w:rsidRPr="001B4D87">
              <w:rPr>
                <w:color w:val="EE0000"/>
              </w:rPr>
              <w:t>LIELDIENAS</w:t>
            </w:r>
          </w:p>
        </w:tc>
        <w:tc>
          <w:tcPr>
            <w:tcW w:w="346" w:type="dxa"/>
            <w:vAlign w:val="bottom"/>
          </w:tcPr>
          <w:p w14:paraId="345A304B" w14:textId="41AB2177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=N1+1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5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2FB83CB" w14:textId="77777777" w:rsidR="00F154D0" w:rsidRPr="00521169" w:rsidRDefault="00F154D0"/>
        </w:tc>
        <w:tc>
          <w:tcPr>
            <w:tcW w:w="346" w:type="dxa"/>
            <w:vAlign w:val="bottom"/>
          </w:tcPr>
          <w:p w14:paraId="05FBBCBF" w14:textId="08ACA2E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=B2+1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5848F22" w14:textId="41FBC43F" w:rsidR="00F154D0" w:rsidRPr="001B4D87" w:rsidRDefault="001B4D87">
            <w:pPr>
              <w:rPr>
                <w:color w:val="EB983F" w:themeColor="accent4"/>
                <w:sz w:val="16"/>
                <w:szCs w:val="16"/>
              </w:rPr>
            </w:pPr>
            <w:r w:rsidRPr="001B4D87"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LIELĀS FORMAS KONKURSS KLAVIERSPĒLĒ</w:t>
            </w:r>
            <w:r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 xml:space="preserve"> DOBELĒ</w:t>
            </w:r>
          </w:p>
        </w:tc>
        <w:tc>
          <w:tcPr>
            <w:tcW w:w="346" w:type="dxa"/>
            <w:vAlign w:val="bottom"/>
          </w:tcPr>
          <w:p w14:paraId="6973C81B" w14:textId="4C1D13B1" w:rsidR="00F154D0" w:rsidRPr="001B4D87" w:rsidRDefault="004562B5">
            <w:pPr>
              <w:pStyle w:val="Datumi"/>
              <w:rPr>
                <w:color w:val="EB983F" w:themeColor="accent4"/>
                <w:sz w:val="16"/>
                <w:szCs w:val="16"/>
              </w:rPr>
            </w:pPr>
            <w:r w:rsidRPr="001B4D87">
              <w:rPr>
                <w:color w:val="EB983F" w:themeColor="accent4"/>
                <w:sz w:val="16"/>
                <w:szCs w:val="16"/>
                <w:lang w:bidi="lv-LV"/>
              </w:rPr>
              <w:fldChar w:fldCharType="begin"/>
            </w:r>
            <w:r w:rsidRPr="001B4D87">
              <w:rPr>
                <w:color w:val="EB983F" w:themeColor="accent4"/>
                <w:sz w:val="16"/>
                <w:szCs w:val="16"/>
                <w:lang w:bidi="lv-LV"/>
              </w:rPr>
              <w:instrText xml:space="preserve"> =D2+1 </w:instrText>
            </w:r>
            <w:r w:rsidRPr="001B4D87">
              <w:rPr>
                <w:color w:val="EB983F" w:themeColor="accent4"/>
                <w:sz w:val="16"/>
                <w:szCs w:val="16"/>
                <w:lang w:bidi="lv-LV"/>
              </w:rPr>
              <w:fldChar w:fldCharType="separate"/>
            </w:r>
            <w:r w:rsidR="006149A4">
              <w:rPr>
                <w:noProof/>
                <w:color w:val="EB983F" w:themeColor="accent4"/>
                <w:sz w:val="16"/>
                <w:szCs w:val="16"/>
                <w:lang w:bidi="lv-LV"/>
              </w:rPr>
              <w:t>7</w:t>
            </w:r>
            <w:r w:rsidRPr="001B4D87">
              <w:rPr>
                <w:color w:val="EB983F" w:themeColor="accent4"/>
                <w:sz w:val="16"/>
                <w:szCs w:val="16"/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9D0B0AE" w14:textId="77777777" w:rsidR="00F154D0" w:rsidRPr="001B4D87" w:rsidRDefault="00F154D0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346" w:type="dxa"/>
            <w:vAlign w:val="bottom"/>
          </w:tcPr>
          <w:p w14:paraId="7616BE8D" w14:textId="3AB3FCA2" w:rsidR="00F154D0" w:rsidRPr="001B4D87" w:rsidRDefault="004562B5">
            <w:pPr>
              <w:pStyle w:val="Datumi"/>
              <w:rPr>
                <w:color w:val="C00000"/>
                <w:sz w:val="16"/>
                <w:szCs w:val="16"/>
              </w:rPr>
            </w:pPr>
            <w:r w:rsidRPr="001B4D87">
              <w:rPr>
                <w:color w:val="C00000"/>
                <w:sz w:val="16"/>
                <w:szCs w:val="16"/>
                <w:lang w:bidi="lv-LV"/>
              </w:rPr>
              <w:fldChar w:fldCharType="begin"/>
            </w:r>
            <w:r w:rsidRPr="001B4D87">
              <w:rPr>
                <w:color w:val="C00000"/>
                <w:sz w:val="16"/>
                <w:szCs w:val="16"/>
                <w:lang w:bidi="lv-LV"/>
              </w:rPr>
              <w:instrText xml:space="preserve"> =F2+1 </w:instrText>
            </w:r>
            <w:r w:rsidRPr="001B4D87">
              <w:rPr>
                <w:color w:val="C00000"/>
                <w:sz w:val="16"/>
                <w:szCs w:val="16"/>
                <w:lang w:bidi="lv-LV"/>
              </w:rPr>
              <w:fldChar w:fldCharType="separate"/>
            </w:r>
            <w:r w:rsidR="006149A4">
              <w:rPr>
                <w:noProof/>
                <w:color w:val="C00000"/>
                <w:sz w:val="16"/>
                <w:szCs w:val="16"/>
                <w:lang w:bidi="lv-LV"/>
              </w:rPr>
              <w:t>8</w:t>
            </w:r>
            <w:r w:rsidRPr="001B4D87">
              <w:rPr>
                <w:color w:val="C00000"/>
                <w:sz w:val="16"/>
                <w:szCs w:val="16"/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1992207" w14:textId="77777777" w:rsidR="00F154D0" w:rsidRPr="00521169" w:rsidRDefault="00F154D0"/>
        </w:tc>
        <w:tc>
          <w:tcPr>
            <w:tcW w:w="346" w:type="dxa"/>
            <w:vAlign w:val="bottom"/>
          </w:tcPr>
          <w:p w14:paraId="4ABB5BA8" w14:textId="77A9A97F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=H2+1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0B81234" w14:textId="77777777" w:rsidR="00F154D0" w:rsidRPr="00521169" w:rsidRDefault="00F154D0"/>
        </w:tc>
        <w:tc>
          <w:tcPr>
            <w:tcW w:w="346" w:type="dxa"/>
            <w:vAlign w:val="bottom"/>
          </w:tcPr>
          <w:p w14:paraId="009F0406" w14:textId="7FCE43A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=J2+1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10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F6A1752" w14:textId="77777777" w:rsidR="00F154D0" w:rsidRPr="00521169" w:rsidRDefault="00F154D0"/>
        </w:tc>
        <w:tc>
          <w:tcPr>
            <w:tcW w:w="334" w:type="dxa"/>
            <w:vAlign w:val="bottom"/>
          </w:tcPr>
          <w:p w14:paraId="540D8705" w14:textId="1546D039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=L2+1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11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05BF27A5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A94B5FF" w14:textId="77777777" w:rsidR="00F154D0" w:rsidRPr="00521169" w:rsidRDefault="00F154D0"/>
        </w:tc>
        <w:tc>
          <w:tcPr>
            <w:tcW w:w="346" w:type="dxa"/>
            <w:vAlign w:val="bottom"/>
          </w:tcPr>
          <w:p w14:paraId="2616B082" w14:textId="48283037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=N2+1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12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F7E3FE5" w14:textId="77777777" w:rsidR="00F154D0" w:rsidRPr="00521169" w:rsidRDefault="00F154D0"/>
        </w:tc>
        <w:tc>
          <w:tcPr>
            <w:tcW w:w="346" w:type="dxa"/>
            <w:vAlign w:val="bottom"/>
          </w:tcPr>
          <w:p w14:paraId="396617C6" w14:textId="3800A0A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=B3+1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13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ACBFFDE" w14:textId="77777777" w:rsidR="00F154D0" w:rsidRDefault="001B4D87">
            <w:pPr>
              <w:rPr>
                <w:rFonts w:ascii="Times New Roman" w:hAnsi="Times New Roman" w:cs="Times New Roman"/>
                <w:color w:val="EB983F" w:themeColor="accent4"/>
                <w:sz w:val="16"/>
                <w:szCs w:val="16"/>
                <w:lang w:val="it-IT"/>
              </w:rPr>
            </w:pPr>
            <w:r w:rsidRPr="001B4D87">
              <w:rPr>
                <w:rFonts w:ascii="Times New Roman" w:hAnsi="Times New Roman" w:cs="Times New Roman"/>
                <w:color w:val="EB983F" w:themeColor="accent4"/>
                <w:sz w:val="16"/>
                <w:szCs w:val="16"/>
                <w:lang w:val="it-IT"/>
              </w:rPr>
              <w:t>Sol_Re-La-Mi KONKURSS VIJOĻSPĒLĒ</w:t>
            </w:r>
          </w:p>
          <w:p w14:paraId="1CAAC9C5" w14:textId="36D8EEFF" w:rsidR="001B4D87" w:rsidRPr="001B4D87" w:rsidRDefault="001B4D87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EB983F" w:themeColor="accent4"/>
                <w:sz w:val="16"/>
                <w:szCs w:val="16"/>
                <w:lang w:val="it-IT"/>
              </w:rPr>
              <w:t>SALDŪ</w:t>
            </w:r>
          </w:p>
        </w:tc>
        <w:tc>
          <w:tcPr>
            <w:tcW w:w="346" w:type="dxa"/>
            <w:vAlign w:val="bottom"/>
          </w:tcPr>
          <w:p w14:paraId="5F0B3EF1" w14:textId="6C352289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=D3+1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14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D7A7C1E" w14:textId="77777777" w:rsidR="00F154D0" w:rsidRPr="00521169" w:rsidRDefault="00F154D0"/>
        </w:tc>
        <w:tc>
          <w:tcPr>
            <w:tcW w:w="346" w:type="dxa"/>
            <w:vAlign w:val="bottom"/>
          </w:tcPr>
          <w:p w14:paraId="6EF85932" w14:textId="79C0F2B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=F3+1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15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428E30D" w14:textId="77777777" w:rsidR="00F154D0" w:rsidRDefault="001B4D87">
            <w:pPr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</w:pPr>
            <w:r w:rsidRPr="001B4D87"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VACĀKO KLAŠU PIANISTU FESTIVĀLS</w:t>
            </w:r>
          </w:p>
          <w:p w14:paraId="7B9544BC" w14:textId="287AD650" w:rsidR="001B4D87" w:rsidRDefault="001B4D87">
            <w:pPr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LIEPAJAS</w:t>
            </w:r>
          </w:p>
          <w:p w14:paraId="4882CC3F" w14:textId="779072E9" w:rsidR="001B4D87" w:rsidRPr="001B4D87" w:rsidRDefault="001B4D87">
            <w:pPr>
              <w:rPr>
                <w:color w:val="EB983F" w:themeColor="accent4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MMDV</w:t>
            </w:r>
          </w:p>
        </w:tc>
        <w:tc>
          <w:tcPr>
            <w:tcW w:w="346" w:type="dxa"/>
            <w:vAlign w:val="bottom"/>
          </w:tcPr>
          <w:p w14:paraId="5CE27B1B" w14:textId="22682CB6" w:rsidR="00F154D0" w:rsidRPr="001B4D87" w:rsidRDefault="004562B5">
            <w:pPr>
              <w:pStyle w:val="Datumi"/>
              <w:rPr>
                <w:color w:val="EB983F" w:themeColor="accent4"/>
                <w:sz w:val="16"/>
                <w:szCs w:val="16"/>
              </w:rPr>
            </w:pPr>
            <w:r w:rsidRPr="001B4D87">
              <w:rPr>
                <w:color w:val="EB983F" w:themeColor="accent4"/>
                <w:sz w:val="16"/>
                <w:szCs w:val="16"/>
                <w:lang w:bidi="lv-LV"/>
              </w:rPr>
              <w:fldChar w:fldCharType="begin"/>
            </w:r>
            <w:r w:rsidRPr="001B4D87">
              <w:rPr>
                <w:color w:val="EB983F" w:themeColor="accent4"/>
                <w:sz w:val="16"/>
                <w:szCs w:val="16"/>
                <w:lang w:bidi="lv-LV"/>
              </w:rPr>
              <w:instrText xml:space="preserve"> =H3+1 </w:instrText>
            </w:r>
            <w:r w:rsidRPr="001B4D87">
              <w:rPr>
                <w:color w:val="EB983F" w:themeColor="accent4"/>
                <w:sz w:val="16"/>
                <w:szCs w:val="16"/>
                <w:lang w:bidi="lv-LV"/>
              </w:rPr>
              <w:fldChar w:fldCharType="separate"/>
            </w:r>
            <w:r w:rsidR="006149A4">
              <w:rPr>
                <w:noProof/>
                <w:color w:val="EB983F" w:themeColor="accent4"/>
                <w:sz w:val="16"/>
                <w:szCs w:val="16"/>
                <w:lang w:bidi="lv-LV"/>
              </w:rPr>
              <w:t>16</w:t>
            </w:r>
            <w:r w:rsidRPr="001B4D87">
              <w:rPr>
                <w:color w:val="EB983F" w:themeColor="accent4"/>
                <w:sz w:val="16"/>
                <w:szCs w:val="16"/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7999C10" w14:textId="77777777" w:rsidR="00F154D0" w:rsidRPr="00521169" w:rsidRDefault="00F154D0"/>
        </w:tc>
        <w:tc>
          <w:tcPr>
            <w:tcW w:w="346" w:type="dxa"/>
            <w:vAlign w:val="bottom"/>
          </w:tcPr>
          <w:p w14:paraId="5B05092C" w14:textId="2B7D7082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=J3+1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17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B3DC475" w14:textId="77777777" w:rsidR="00F154D0" w:rsidRPr="00521169" w:rsidRDefault="00F154D0"/>
        </w:tc>
        <w:tc>
          <w:tcPr>
            <w:tcW w:w="334" w:type="dxa"/>
            <w:vAlign w:val="bottom"/>
          </w:tcPr>
          <w:p w14:paraId="3BA6B6CA" w14:textId="11600875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=L3+1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18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0CC70BF9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160AAA1" w14:textId="77777777" w:rsidR="00F154D0" w:rsidRPr="00521169" w:rsidRDefault="00F154D0"/>
        </w:tc>
        <w:tc>
          <w:tcPr>
            <w:tcW w:w="346" w:type="dxa"/>
            <w:vAlign w:val="bottom"/>
          </w:tcPr>
          <w:p w14:paraId="447E931E" w14:textId="75B994C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=N3+1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19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6DEBB51" w14:textId="77777777" w:rsidR="00F154D0" w:rsidRPr="00521169" w:rsidRDefault="00F154D0"/>
        </w:tc>
        <w:tc>
          <w:tcPr>
            <w:tcW w:w="346" w:type="dxa"/>
            <w:vAlign w:val="bottom"/>
          </w:tcPr>
          <w:p w14:paraId="69C4EEF6" w14:textId="3679625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=B4+1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20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31039B8" w14:textId="77777777" w:rsidR="00F154D0" w:rsidRPr="001B4D87" w:rsidRDefault="00F154D0">
            <w:pPr>
              <w:rPr>
                <w:sz w:val="16"/>
                <w:szCs w:val="16"/>
              </w:rPr>
            </w:pPr>
          </w:p>
        </w:tc>
        <w:tc>
          <w:tcPr>
            <w:tcW w:w="346" w:type="dxa"/>
            <w:vAlign w:val="bottom"/>
          </w:tcPr>
          <w:p w14:paraId="60832654" w14:textId="4FE461C9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=D4+1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21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262403B" w14:textId="57336C6A" w:rsidR="00F154D0" w:rsidRPr="001B4D87" w:rsidRDefault="001B4D87">
            <w:pPr>
              <w:rPr>
                <w:sz w:val="16"/>
                <w:szCs w:val="16"/>
              </w:rPr>
            </w:pPr>
            <w:r w:rsidRPr="001B4D87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SKOLAS PADOMES SĒDE</w:t>
            </w:r>
          </w:p>
        </w:tc>
        <w:tc>
          <w:tcPr>
            <w:tcW w:w="346" w:type="dxa"/>
            <w:vAlign w:val="bottom"/>
          </w:tcPr>
          <w:p w14:paraId="2E46D780" w14:textId="1294E76C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=F4+1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22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EC60896" w14:textId="77777777" w:rsidR="00F154D0" w:rsidRPr="001B4D87" w:rsidRDefault="00F154D0">
            <w:pPr>
              <w:rPr>
                <w:color w:val="EB983F" w:themeColor="accent4"/>
                <w:sz w:val="16"/>
                <w:szCs w:val="16"/>
              </w:rPr>
            </w:pPr>
          </w:p>
        </w:tc>
        <w:tc>
          <w:tcPr>
            <w:tcW w:w="346" w:type="dxa"/>
            <w:vAlign w:val="bottom"/>
          </w:tcPr>
          <w:p w14:paraId="3E446072" w14:textId="1B53600D" w:rsidR="00F154D0" w:rsidRPr="001B4D87" w:rsidRDefault="004562B5">
            <w:pPr>
              <w:pStyle w:val="Datumi"/>
              <w:rPr>
                <w:color w:val="EB983F" w:themeColor="accent4"/>
                <w:sz w:val="16"/>
                <w:szCs w:val="16"/>
              </w:rPr>
            </w:pPr>
            <w:r w:rsidRPr="001B4D87">
              <w:rPr>
                <w:color w:val="EB983F" w:themeColor="accent4"/>
                <w:sz w:val="16"/>
                <w:szCs w:val="16"/>
                <w:lang w:bidi="lv-LV"/>
              </w:rPr>
              <w:fldChar w:fldCharType="begin"/>
            </w:r>
            <w:r w:rsidRPr="001B4D87">
              <w:rPr>
                <w:color w:val="EB983F" w:themeColor="accent4"/>
                <w:sz w:val="16"/>
                <w:szCs w:val="16"/>
                <w:lang w:bidi="lv-LV"/>
              </w:rPr>
              <w:instrText xml:space="preserve"> =H4+1 </w:instrText>
            </w:r>
            <w:r w:rsidRPr="001B4D87">
              <w:rPr>
                <w:color w:val="EB983F" w:themeColor="accent4"/>
                <w:sz w:val="16"/>
                <w:szCs w:val="16"/>
                <w:lang w:bidi="lv-LV"/>
              </w:rPr>
              <w:fldChar w:fldCharType="separate"/>
            </w:r>
            <w:r w:rsidR="006149A4">
              <w:rPr>
                <w:noProof/>
                <w:color w:val="EB983F" w:themeColor="accent4"/>
                <w:sz w:val="16"/>
                <w:szCs w:val="16"/>
                <w:lang w:bidi="lv-LV"/>
              </w:rPr>
              <w:t>23</w:t>
            </w:r>
            <w:r w:rsidRPr="001B4D87">
              <w:rPr>
                <w:color w:val="EB983F" w:themeColor="accent4"/>
                <w:sz w:val="16"/>
                <w:szCs w:val="16"/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034DC4A" w14:textId="77777777" w:rsidR="00F154D0" w:rsidRPr="00521169" w:rsidRDefault="00F154D0"/>
        </w:tc>
        <w:tc>
          <w:tcPr>
            <w:tcW w:w="346" w:type="dxa"/>
            <w:vAlign w:val="bottom"/>
          </w:tcPr>
          <w:p w14:paraId="66F3EBC8" w14:textId="4232783B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=J4+1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24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6A93CE3" w14:textId="77777777" w:rsidR="00F154D0" w:rsidRPr="00521169" w:rsidRDefault="00F154D0"/>
        </w:tc>
        <w:tc>
          <w:tcPr>
            <w:tcW w:w="334" w:type="dxa"/>
            <w:vAlign w:val="bottom"/>
          </w:tcPr>
          <w:p w14:paraId="15919327" w14:textId="6B633789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=L4+1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25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75D17FF1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B2309E7" w14:textId="77777777" w:rsidR="00F154D0" w:rsidRPr="00521169" w:rsidRDefault="00F154D0"/>
        </w:tc>
        <w:tc>
          <w:tcPr>
            <w:tcW w:w="346" w:type="dxa"/>
            <w:vAlign w:val="bottom"/>
          </w:tcPr>
          <w:p w14:paraId="1A3FB079" w14:textId="5DB10910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26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861C55C" w14:textId="77777777" w:rsidR="00F154D0" w:rsidRPr="00521169" w:rsidRDefault="00F154D0"/>
        </w:tc>
        <w:tc>
          <w:tcPr>
            <w:tcW w:w="346" w:type="dxa"/>
            <w:vAlign w:val="bottom"/>
          </w:tcPr>
          <w:p w14:paraId="79DD251F" w14:textId="705C064D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27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3E61A23" w14:textId="77777777" w:rsidR="00F154D0" w:rsidRPr="00521169" w:rsidRDefault="00F154D0"/>
        </w:tc>
        <w:tc>
          <w:tcPr>
            <w:tcW w:w="346" w:type="dxa"/>
            <w:vAlign w:val="bottom"/>
          </w:tcPr>
          <w:p w14:paraId="1D857E91" w14:textId="0BFDEFC4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28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5554FF4" w14:textId="77777777" w:rsidR="00F154D0" w:rsidRPr="00521169" w:rsidRDefault="00F154D0"/>
        </w:tc>
        <w:tc>
          <w:tcPr>
            <w:tcW w:w="346" w:type="dxa"/>
            <w:vAlign w:val="bottom"/>
          </w:tcPr>
          <w:p w14:paraId="54E8FDDC" w14:textId="65D7549F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29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95FBFEF" w14:textId="77777777" w:rsidR="00F154D0" w:rsidRPr="00521169" w:rsidRDefault="00F154D0"/>
        </w:tc>
        <w:tc>
          <w:tcPr>
            <w:tcW w:w="346" w:type="dxa"/>
            <w:vAlign w:val="bottom"/>
          </w:tcPr>
          <w:p w14:paraId="3952F397" w14:textId="240199C5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="006149A4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="006149A4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30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E57B16F" w14:textId="77777777" w:rsidR="00F154D0" w:rsidRPr="00521169" w:rsidRDefault="00F154D0"/>
        </w:tc>
        <w:tc>
          <w:tcPr>
            <w:tcW w:w="346" w:type="dxa"/>
            <w:vAlign w:val="bottom"/>
          </w:tcPr>
          <w:p w14:paraId="453ED766" w14:textId="20AE5B8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=J5+1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="006149A4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t>31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6DA495C" w14:textId="77777777" w:rsidR="00F154D0" w:rsidRPr="00521169" w:rsidRDefault="00F154D0"/>
        </w:tc>
        <w:tc>
          <w:tcPr>
            <w:tcW w:w="334" w:type="dxa"/>
            <w:vAlign w:val="bottom"/>
          </w:tcPr>
          <w:p w14:paraId="4F3D1813" w14:textId="030CC90D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=L5+1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4DEBA357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126481A" w14:textId="77777777" w:rsidR="00F154D0" w:rsidRPr="00521169" w:rsidRDefault="00F154D0"/>
        </w:tc>
        <w:tc>
          <w:tcPr>
            <w:tcW w:w="346" w:type="dxa"/>
            <w:vAlign w:val="bottom"/>
          </w:tcPr>
          <w:p w14:paraId="34A8B130" w14:textId="02EA5C9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=N5+1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6A24A91" w14:textId="77777777" w:rsidR="00F154D0" w:rsidRPr="00521169" w:rsidRDefault="00F154D0"/>
        </w:tc>
        <w:tc>
          <w:tcPr>
            <w:tcW w:w="346" w:type="dxa"/>
            <w:vAlign w:val="bottom"/>
          </w:tcPr>
          <w:p w14:paraId="5B1370A2" w14:textId="634995B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</w:instrText>
            </w:r>
            <w:r w:rsidRPr="00521169">
              <w:rPr>
                <w:lang w:bidi="lv-LV"/>
              </w:rPr>
              <w:fldChar w:fldCharType="separate"/>
            </w:r>
            <w:r w:rsidR="006149A4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=B6+1 </w:instrText>
            </w:r>
            <w:r w:rsidRPr="00521169">
              <w:rPr>
                <w:lang w:bidi="lv-LV"/>
              </w:rPr>
              <w:fldChar w:fldCharType="separate"/>
            </w:r>
            <w:r w:rsidR="005F1DB1" w:rsidRPr="00521169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3D4D1D1" w14:textId="77777777" w:rsidR="00F154D0" w:rsidRPr="00521169" w:rsidRDefault="00F154D0"/>
        </w:tc>
        <w:tc>
          <w:tcPr>
            <w:tcW w:w="346" w:type="dxa"/>
            <w:vAlign w:val="bottom"/>
          </w:tcPr>
          <w:p w14:paraId="66820608" w14:textId="77777777" w:rsidR="00F154D0" w:rsidRPr="00521169" w:rsidRDefault="00F154D0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252E4935" w14:textId="77777777" w:rsidR="00F154D0" w:rsidRPr="00521169" w:rsidRDefault="00F154D0"/>
        </w:tc>
        <w:tc>
          <w:tcPr>
            <w:tcW w:w="346" w:type="dxa"/>
            <w:vAlign w:val="bottom"/>
          </w:tcPr>
          <w:p w14:paraId="7BBB4A18" w14:textId="77777777" w:rsidR="00F154D0" w:rsidRPr="00521169" w:rsidRDefault="00F154D0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5B1684BC" w14:textId="77777777" w:rsidR="00F154D0" w:rsidRPr="00521169" w:rsidRDefault="00F154D0"/>
        </w:tc>
        <w:tc>
          <w:tcPr>
            <w:tcW w:w="346" w:type="dxa"/>
            <w:vAlign w:val="bottom"/>
          </w:tcPr>
          <w:p w14:paraId="09EF109E" w14:textId="77777777" w:rsidR="00F154D0" w:rsidRPr="00521169" w:rsidRDefault="00F154D0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335D3B97" w14:textId="77777777" w:rsidR="00F154D0" w:rsidRPr="00521169" w:rsidRDefault="00F154D0"/>
        </w:tc>
        <w:tc>
          <w:tcPr>
            <w:tcW w:w="346" w:type="dxa"/>
            <w:vAlign w:val="bottom"/>
          </w:tcPr>
          <w:p w14:paraId="1AC3E08E" w14:textId="77777777" w:rsidR="00F154D0" w:rsidRPr="00521169" w:rsidRDefault="00F154D0">
            <w:pPr>
              <w:pStyle w:val="Datumi"/>
            </w:pPr>
          </w:p>
        </w:tc>
        <w:tc>
          <w:tcPr>
            <w:tcW w:w="1199" w:type="dxa"/>
            <w:vAlign w:val="bottom"/>
          </w:tcPr>
          <w:p w14:paraId="678A731D" w14:textId="77777777" w:rsidR="00F154D0" w:rsidRPr="00521169" w:rsidRDefault="00F154D0"/>
        </w:tc>
        <w:tc>
          <w:tcPr>
            <w:tcW w:w="334" w:type="dxa"/>
            <w:vAlign w:val="bottom"/>
          </w:tcPr>
          <w:p w14:paraId="456EFCF9" w14:textId="77777777" w:rsidR="00F154D0" w:rsidRPr="00521169" w:rsidRDefault="00F154D0">
            <w:pPr>
              <w:pStyle w:val="Datumi"/>
            </w:pPr>
          </w:p>
        </w:tc>
      </w:tr>
    </w:tbl>
    <w:p w14:paraId="63E61400" w14:textId="77777777" w:rsidR="00F154D0" w:rsidRPr="00521169" w:rsidRDefault="00F154D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Izkārtojuma tabula"/>
      </w:tblPr>
      <w:tblGrid>
        <w:gridCol w:w="5760"/>
        <w:gridCol w:w="629"/>
        <w:gridCol w:w="4411"/>
      </w:tblGrid>
      <w:tr w:rsidR="00F154D0" w:rsidRPr="00521169" w14:paraId="21A32916" w14:textId="77777777">
        <w:trPr>
          <w:trHeight w:hRule="exact" w:val="4464"/>
          <w:jc w:val="center"/>
        </w:trPr>
        <w:tc>
          <w:tcPr>
            <w:tcW w:w="5760" w:type="dxa"/>
          </w:tcPr>
          <w:p w14:paraId="106BE7CA" w14:textId="64D9B48C" w:rsidR="00F154D0" w:rsidRPr="00521169" w:rsidRDefault="006149A4">
            <w:pPr>
              <w:pStyle w:val="Gads"/>
              <w:spacing w:after="240"/>
            </w:pPr>
            <w:r>
              <w:rPr>
                <w:lang w:bidi="lv-LV"/>
              </w:rPr>
              <w:t xml:space="preserve">APRĪLIS </w:t>
            </w:r>
            <w:r w:rsidR="004562B5" w:rsidRPr="00521169">
              <w:rPr>
                <w:lang w:bidi="lv-LV"/>
              </w:rPr>
              <w:fldChar w:fldCharType="begin"/>
            </w:r>
            <w:r w:rsidR="004562B5" w:rsidRPr="00521169">
              <w:rPr>
                <w:lang w:bidi="lv-LV"/>
              </w:rPr>
              <w:instrText xml:space="preserve"> DOCVARIABLE  MonthStart \@  yyyy   \* MERGEFORMAT </w:instrText>
            </w:r>
            <w:r w:rsidR="004562B5" w:rsidRPr="00521169">
              <w:rPr>
                <w:lang w:bidi="lv-LV"/>
              </w:rPr>
              <w:fldChar w:fldCharType="separate"/>
            </w:r>
            <w:r>
              <w:rPr>
                <w:lang w:bidi="lv-LV"/>
              </w:rPr>
              <w:t>2026</w:t>
            </w:r>
            <w:r w:rsidR="004562B5" w:rsidRPr="00521169">
              <w:rPr>
                <w:lang w:bidi="lv-LV"/>
              </w:rPr>
              <w:fldChar w:fldCharType="end"/>
            </w:r>
          </w:p>
          <w:p w14:paraId="3AB7F7DA" w14:textId="77777777" w:rsidR="00F154D0" w:rsidRPr="00521169" w:rsidRDefault="00F154D0"/>
        </w:tc>
        <w:tc>
          <w:tcPr>
            <w:tcW w:w="629" w:type="dxa"/>
          </w:tcPr>
          <w:p w14:paraId="3EAC3625" w14:textId="77777777" w:rsidR="00F154D0" w:rsidRPr="00521169" w:rsidRDefault="00F154D0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78E1064C" w14:textId="77777777" w:rsidR="004F36FA" w:rsidRDefault="004F36FA" w:rsidP="004F36FA">
            <w:pPr>
              <w:pStyle w:val="Virsraksts1"/>
              <w:ind w:left="0"/>
            </w:pPr>
          </w:p>
          <w:p w14:paraId="6BBB958E" w14:textId="190A4ED4" w:rsidR="004F36FA" w:rsidRPr="006F1EE9" w:rsidRDefault="004F36FA" w:rsidP="004F36F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rFonts w:cstheme="minorHAnsi"/>
              </w:rPr>
            </w:pPr>
            <w:r w:rsidRPr="006F1EE9">
              <w:rPr>
                <w:rFonts w:cstheme="minorHAnsi"/>
              </w:rPr>
              <w:t xml:space="preserve">Profesionālo prasmju un iemaņu gūšana sadarbojoties ar </w:t>
            </w:r>
            <w:proofErr w:type="spellStart"/>
            <w:r w:rsidRPr="006F1EE9">
              <w:rPr>
                <w:rFonts w:cstheme="minorHAnsi"/>
              </w:rPr>
              <w:t>E.Vīgnera</w:t>
            </w:r>
            <w:proofErr w:type="spellEnd"/>
            <w:r w:rsidRPr="006F1EE9">
              <w:rPr>
                <w:rFonts w:cstheme="minorHAnsi"/>
              </w:rPr>
              <w:t xml:space="preserve"> Kuldīgas mūzikas skolu</w:t>
            </w:r>
            <w:r>
              <w:rPr>
                <w:rFonts w:cstheme="minorHAnsi"/>
              </w:rPr>
              <w:t xml:space="preserve"> un Alsungas mākslu skolu</w:t>
            </w:r>
            <w:r w:rsidRPr="006F1EE9">
              <w:rPr>
                <w:rFonts w:cstheme="minorHAnsi"/>
              </w:rPr>
              <w:t xml:space="preserve"> (koncertu analīze, kopīga mācību darba problēmu risināšana, audzēkņu draudzības saišu stiprināšana);</w:t>
            </w:r>
          </w:p>
          <w:p w14:paraId="166563D9" w14:textId="77777777" w:rsidR="004F36FA" w:rsidRPr="006F1EE9" w:rsidRDefault="004F36FA" w:rsidP="004F36F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rFonts w:cstheme="minorHAnsi"/>
              </w:rPr>
            </w:pPr>
            <w:r w:rsidRPr="006F1EE9">
              <w:rPr>
                <w:rFonts w:cstheme="minorHAnsi"/>
              </w:rPr>
              <w:t>Skatuves kultūras izkopšana</w:t>
            </w:r>
          </w:p>
          <w:p w14:paraId="4AB427AA" w14:textId="77777777" w:rsidR="004F36FA" w:rsidRPr="006F1EE9" w:rsidRDefault="004F36FA" w:rsidP="004F36F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rFonts w:cstheme="minorHAnsi"/>
              </w:rPr>
            </w:pPr>
            <w:r w:rsidRPr="006F1EE9">
              <w:rPr>
                <w:rFonts w:cstheme="minorHAnsi"/>
              </w:rPr>
              <w:t>Uzstāšanās prasmju pilnveidošana</w:t>
            </w:r>
          </w:p>
          <w:p w14:paraId="7C62888F" w14:textId="77777777" w:rsidR="004F36FA" w:rsidRPr="006F1EE9" w:rsidRDefault="004F36FA" w:rsidP="004F36FA">
            <w:pPr>
              <w:pStyle w:val="Sarakstarindkopa"/>
              <w:numPr>
                <w:ilvl w:val="0"/>
                <w:numId w:val="1"/>
              </w:numPr>
              <w:rPr>
                <w:rFonts w:cstheme="minorHAnsi"/>
                <w:b/>
                <w:u w:val="single"/>
              </w:rPr>
            </w:pPr>
            <w:r w:rsidRPr="006F1EE9">
              <w:rPr>
                <w:rFonts w:cstheme="minorHAnsi"/>
              </w:rPr>
              <w:t>Sadarbība ar audzēkņu vecākiem</w:t>
            </w:r>
          </w:p>
          <w:p w14:paraId="4DC1DF5F" w14:textId="53ED2791" w:rsidR="004F36FA" w:rsidRPr="00521169" w:rsidRDefault="004F36FA" w:rsidP="001B4D87">
            <w:pPr>
              <w:pStyle w:val="Virsraksts1"/>
            </w:pPr>
          </w:p>
        </w:tc>
      </w:tr>
    </w:tbl>
    <w:p w14:paraId="0B6C0836" w14:textId="77777777" w:rsidR="00F154D0" w:rsidRPr="00521169" w:rsidRDefault="00F154D0">
      <w:pPr>
        <w:pStyle w:val="Bezatstarpm"/>
      </w:pPr>
    </w:p>
    <w:sectPr w:rsidR="00F154D0" w:rsidRPr="00521169" w:rsidSect="00141533">
      <w:headerReference w:type="default" r:id="rId9"/>
      <w:footerReference w:type="default" r:id="rId10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CFC87" w14:textId="77777777" w:rsidR="00396F22" w:rsidRDefault="00396F22">
      <w:pPr>
        <w:spacing w:after="0"/>
      </w:pPr>
      <w:r>
        <w:separator/>
      </w:r>
    </w:p>
  </w:endnote>
  <w:endnote w:type="continuationSeparator" w:id="0">
    <w:p w14:paraId="21EAAC7C" w14:textId="77777777" w:rsidR="00396F22" w:rsidRDefault="00396F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EB9BE" w14:textId="77777777" w:rsidR="005F1DB1" w:rsidRDefault="00141533">
    <w:pPr>
      <w:pStyle w:val="Kjene"/>
    </w:pPr>
    <w:r>
      <w:rPr>
        <w:noProof/>
        <w:lang w:bidi="lv-LV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6E879B85" wp14:editId="636631AE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Gada dublēšana" title="Gada dublēšanas attēl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Brīvforma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Taisnstūris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Brīvforma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Brīvforma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Brīvforma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Brīvforma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Brīvforma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Brīvforma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Brīvforma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Brīvforma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67E612" id="Gada dublēšana" o:spid="_x0000_s1026" alt="Virsraksts: Gada dublēšanas attēls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">
              <v:shape id="Brīvforma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Taisnstūris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Brīvforma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Brīvforma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Brīvforma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Brīvforma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rīvforma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rīvforma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Brīvforma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Brīvforma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628CBD7F" wp14:editId="4C4E9072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Brīv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FAC574" id="Brīvforma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AAZK9jbAAAADwEAAA8AAABkcnMvZG93bnJl&#10;di54bWxMT8tOwzAQvCP1H6ytxI3aLQ9VIU6FIvXCCUIlrm68JFHtdRS7afr3bOAAt53Z0Tzy3eSd&#10;GHGIXSAN65UCgVQH21Gj4fCxv9uCiMmQNS4QarhihF2xuMlNZsOF3nGsUiPYhGJmNLQp9ZmUsW7R&#10;m7gKPRL/vsLgTWI4NNIO5sLm3smNUk/Sm444oTU9li3Wp+rsOTf0D6dI4+f+8DrJt0pey86VWt8u&#10;p5dnEAmn9CeGuT5Xh4I7HcOZbBSOsdquH1k7X2rDs2bNL3f84e4VyCKX/3cU3w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AAGSvY2wAAAA8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7D08410C" wp14:editId="40B46F2E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Brīv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A5821E" id="Brīvforma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651A216F" wp14:editId="3681847A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Brīv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AB0E5A" id="Brīvforma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21C41E67" wp14:editId="7BCF2656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Brīv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93D557" id="Brīvforma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54FEB80A" wp14:editId="4AE728C8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Brīv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472100" id="Brīvforma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21144FA2" wp14:editId="233FBE90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Taisnstūris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09C886A" id="Taisnstūris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dcPrHtsAAAAJAQAADwAA&#10;AGRycy9kb3ducmV2LnhtbEyPwU6EMBCG7ya+QzMmXgzbuuAGkbIxm/gArpt4LXQEhE4J7S749o5e&#10;9DgzX/75/nK/ulFccA69Jw33GwUCqfG2p1bD6e0lyUGEaMia0RNq+MIA++r6qjSF9Qu94uUYW8Eh&#10;FAqjoYtxKqQMTYfOhI2fkPj24WdnIo9zK+1sFg53o9wqtZPO9MQfOjPhocNmOJ6dhs/8Pctdt5zu&#10;dkwPhyGtaUq1vr1Zn59ARFzjHww/+qwOFTvV/kw2iFFDkj0wqeFRKe7EQJKlIOrfxRZkVcr/Dapv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HXD6x7bAAAACQ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5F7E6371" wp14:editId="0EB9CAAF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Brīv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1DFBE0" id="Brīvforma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8A14CE1" wp14:editId="2F0F1B25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Brīv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16E244" id="Brīvforma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71913840" wp14:editId="6B27D8F9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Brīv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BE097C" id="Brīvforma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jsd5wNoAAAAHAQAADwAAAGRy&#10;cy9kb3ducmV2LnhtbEyPQU/DMAyF70j8h8hI3FhKB1UpTScE2gkuDCSuXuO1gcapmmwr/HqMhAQ3&#10;P73n58/1avaDOtAUXWADl4sMFHEbrOPOwOvL+qIEFROyxSEwGfikCKvm9KTGyoYjP9NhkzolJRwr&#10;NNCnNFZax7Ynj3ERRmLxdmHymEROnbYTHqXcDzrPskJ7dCwXehzpvqf2Y7P3gvHYdl/Orkd6X/L1&#10;w9I97d7y0pjzs/nuFlSiOf2F4QdfdqARpm3Ys41qMFDIJ8lAWVzJIP5NDmr7q3VT6//8zTcA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jsd5wN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72BBADAF" wp14:editId="2502FBB3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Brīvforma 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5D5F16" id="Brīvforma 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AIfULb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7E7ED5DE" wp14:editId="62DFAFAA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Brīv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F7B7D8" id="Brīvforma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3A62FD13" wp14:editId="0293A676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Taisnstūris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7750F3F" id="Taisnstūris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9axRX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565A733" wp14:editId="57CC416B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Brīv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F2DFC9" id="Brīvforma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ROewo+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cZ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ROewo+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51F69A62" wp14:editId="7C8D8CB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Brīvforma 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C6CDCF" id="Brīvforma 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5D5D71D9" wp14:editId="64E5726A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Brīv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E1E6B2" id="Brīvforma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51632B84" wp14:editId="64894D14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Brīv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04BC04" id="Brīvforma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25EE836" wp14:editId="0DFF215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Brīvforma 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B62561" id="Brīvforma 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FAE78D3" wp14:editId="335DF0F3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Taisnstūris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69C6FEF" id="Taisnstūris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tQ0sz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35F159E4" wp14:editId="071261D7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Brīv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29EBA1" id="Brīvforma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PKJ0XTbAAAADQEAAA8AAABkcnMvZG93bnJl&#10;di54bWxMT8tOwzAQvCPxD9Yi9UbtFkRRiFOhSL1wglCpVzdekqj2OordNP37Lu0Bbrszo3nk68k7&#10;MeIQu0AaFnMFAqkOtqNGw/Z78/gKIiZD1rhAqOGMEdbF/V1uMhtO9IVjlRrBJhQzo6FNqc+kjHWL&#10;3sR56JGY+wmDN4nfoZF2MCc2904ulXqR3nTECa3psWyxPlRHz7mhfz5EGneb7cckPyt5LjtXaj17&#10;mN7fQCSc0p8YfutzdSi40z4cyUbhNKxWC96SmFBqyRdLbtD+Cj0pkEUu/68oLg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DyidF02wAAAA0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674018B2" wp14:editId="21004938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Brīvforma 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094886" id="Brīvforma 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2305BA0B" wp14:editId="2DBF0386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Brīvforma 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3EEADA" id="Brīvforma 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13F7091E" wp14:editId="07258AC9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Brīv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7E158C" id="Brīvforma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4649EE0D" wp14:editId="1D3E48EF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Brīv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552540" id="Brīvforma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otC2o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7980B4FD" wp14:editId="59AC48A4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Taisnstūris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892384B" id="Taisnstūris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6ylh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416BA9CC" wp14:editId="5A5DD85D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Brīvforma 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FF337D" id="Brīvforma 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NtKDf7aAAAADQEAAA8AAABkcnMvZG93bnJl&#10;di54bWxMT7tOwzAU3ZH4B+sisVGbUqoqxKmqSF06QajU1Y1vk6j2dRS7afr3XGCA8Tx0Hvl68k6M&#10;OMQukIbnmQKBVAfbUaNh/7l9WoGIyZA1LhBquGGEdXF/l5vMhit94FilRnAIxcxoaFPqMylj3aI3&#10;cRZ6JNZOYfAmMRwaaQdz5XDv5FyppfSmI25oTY9li/W5unjuDf3iHGk8bPe7Sb5X8lZ2rtT68WHa&#10;vIFIOKU/M3zP5+lQ8KZjuJCNwmlYLNUrW1lQas6v2PJLHX+oFwWyyOX/F8UXAA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NtKDf7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5D425F25" wp14:editId="5648F5D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Brīvforma 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5429F4" id="Brīvforma 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480C2C6C" wp14:editId="1610F39E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Brīvforma 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51109D" id="Brīvforma 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235EB9B6" wp14:editId="04072F45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Brīv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A4E487" id="Brīvforma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22AD2DBB" wp14:editId="68C0133B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Brīv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40FD07" id="Brīvforma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Ck9Mf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2BAEB665" wp14:editId="6898131C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Taisnstūris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182FB03" id="Taisnstūris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T/Yy9sAAAALAQAADwAA&#10;AGRycy9kb3ducmV2LnhtbEyPTU7DMBCF90jcwRokNojaNKWEEKdClTgApRJbJx7ikHgcxW4Tbs/A&#10;Bpbz5tP7KXeLH8QZp9gF0nC3UiCQmmA7ajUc315ucxAxGbJmCIQavjDCrrq8KE1hw0yveD6kVrAJ&#10;xcJocCmNhZSxcehNXIURiX8fYfIm8Tm10k5mZnM/yLVSW+lNR5zgzIh7h01/OHkNn/n7JvduPt5s&#10;me73fVbTmGl9fbU8P4FIuKQ/GH7qc3WouFMdTmSjGDRkanPPqIZHpXgUE6w8gKh/lTXIqpT/N1Tf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JE/2M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2D2211E2" wp14:editId="0F14D67C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Brīvforma 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0B70C0" id="Brīvforma 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Dy9SN3aAAAADQEAAA8AAABkcnMvZG93bnJl&#10;di54bWxMT8tuwjAQvFfiH6ytxK3Y0FJVaRyEInHpqU2RejXxNomw11FsQvh7Fi7tbWd2NI98M3kn&#10;RhxiF0jDcqFAINXBdtRo2H/vnt5AxGTIGhcINVwwwqaYPeQms+FMXzhWqRFsQjEzGtqU+kzKWLfo&#10;TVyEHol/v2HwJjEcGmkHc2Zz7+RKqVfpTUec0JoeyxbrY3XynBv6l2Ok8We3/5jkZyUvZedKreeP&#10;0/YdRMIp/YnhVp+rQ8GdDuFENgrHeL1cs5QPpVa86ia5U4c79axAFrn8v6K4Ag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Dy9SN3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2D74FC2F" wp14:editId="7BFB663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Piezīmju dublēšana" descr="Piezīmju dublēšanas attēls" title="Piezīmju dublēšanas attēl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Brīvforma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Attēls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228D7D" id="Piezīmju dublēšana" o:spid="_x0000_s1026" alt="Virsraksts: Piezīmju dublēšanas attēls - apraksts: Piezīmju dublēšanas attēls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">
              <v:shape id="Brīvforma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ttēls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29C36" w14:textId="77777777" w:rsidR="00396F22" w:rsidRDefault="00396F22">
      <w:pPr>
        <w:spacing w:after="0"/>
      </w:pPr>
      <w:r>
        <w:separator/>
      </w:r>
    </w:p>
  </w:footnote>
  <w:footnote w:type="continuationSeparator" w:id="0">
    <w:p w14:paraId="1282B3FE" w14:textId="77777777" w:rsidR="00396F22" w:rsidRDefault="00396F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DC440" w14:textId="77777777" w:rsidR="005F1DB1" w:rsidRDefault="005F1DB1">
    <w:pPr>
      <w:pStyle w:val="Galvene"/>
    </w:pPr>
    <w:r>
      <w:rPr>
        <w:noProof/>
        <w:lang w:bidi="lv-LV"/>
      </w:rPr>
      <w:drawing>
        <wp:anchor distT="0" distB="0" distL="114300" distR="114300" simplePos="0" relativeHeight="251696128" behindDoc="1" locked="1" layoutInCell="1" allowOverlap="1" wp14:anchorId="59EEC194" wp14:editId="37851F6F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Faktūra" descr="Fona faktū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ktūra" descr="Fona faktū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913C8E8" wp14:editId="570F2F1E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Brīvform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4A54C3" id="Brīvforma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7C8F6CA2" wp14:editId="254781C8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Brīv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237356" id="Brīvforma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434AA41B" wp14:editId="21868078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Taisnstūri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6F88893" id="Taisnstūris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s56/53AAAAA0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3FFB3B35" wp14:editId="241B4243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Brīv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DA1756" id="Brīvforma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44C9CE4B" wp14:editId="0CFBF7CE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Brīv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52A16D" id="Brīvforma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395E442C" wp14:editId="706A1782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Brīv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3B72F1" id="Brīvforma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3114DA07" wp14:editId="07FD0581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Brīv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CB4EC3" id="Brīvforma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10C8D9DE" wp14:editId="045ACF60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Brīv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114D04" id="Brīvforma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PIuaj3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N9Jp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PIuaj3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2AD2526B" wp14:editId="61B0A3B8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Brīv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8EFC13" id="Brīvforma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5085A34F" wp14:editId="31D6E2E5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Taisnstūris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AFD69A3" id="Taisnstūris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n4TV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1BCB32D3" wp14:editId="5D699501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Brīv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38E37E" id="Brīvforma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FoamSPdAAAABwEAAA8AAABkcnMvZG93&#10;bnJldi54bWxMj0FLw0AQhe+C/2EZwYvY3Raa2phNEaUgeijW5uBtmh2TYHY37G7b6K93BEGPH294&#10;75tiNdpeHCnEzjsN04kCQa72pnONht3r+voGREzoDPbekYZPirAqz88KzI0/uRc6blMjuMTFHDW0&#10;KQ25lLFuyWKc+IEcZ+8+WEyMoZEm4InLbS9nSmXSYud4ocWB7luqP7YHqyEsZ4/Lq7fMVhVuds9q&#10;/VA9qS+tLy/Gu1sQicb0dww/+qwOJTvt/cGZKHoNGX+SNCym8zkIzhfM+1+WZSH/+5ffAA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FoamSP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368624BA" wp14:editId="533BB37C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Brīv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82E2F9" id="Brīvforma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34617390" wp14:editId="199B3B26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Brīvforma 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9AA470" id="Brīvforma 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7338E07E" wp14:editId="68092ABF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Brīv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EB042D" id="Brīvforma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42B9CDA9" wp14:editId="6D1391ED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Brīv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E4D2BF" id="Brīvforma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22D22085" wp14:editId="723645B0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Brīv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BDF338" id="Brīvforma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271C53B2" wp14:editId="04C396BB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Taisnstūris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EA38E2F" id="Taisnstūris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k4K6Y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5E7A26D9" wp14:editId="0F314567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Brīv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F26EC9" id="Brīvforma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7040297A" wp14:editId="68841BD6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Brīv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E09FD0" id="Brīvforma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2F2CDDF3" wp14:editId="674B7AC2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Brīv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065F56" id="Brīvforma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55B14941" wp14:editId="0D542838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Brīvforma 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35BFE9" id="Brīvforma 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7097AB81" wp14:editId="059B78CA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Brīvforma 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BB56BB" id="Brīvforma 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Jd+78z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19IZ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Jd+78z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387599DA" wp14:editId="129C0A14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Brīv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E21C74" id="Brīvforma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73B587E" wp14:editId="0ABE883C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Taisnstūris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328F131" id="Taisnstūris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7dI4p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4A7D0A96" wp14:editId="3A0BFD73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Brīv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0974C7" id="Brīvforma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PyM2DzdAAAABwEAAA8AAABkcnMvZG93&#10;bnJldi54bWxMj0FLw0AQhe+C/2EZwYvY3RaNbcymiFIQexBrc/A2za5JMDsbdrdt9Nc7gqDHjze8&#10;902xHF0vDjbEzpOG6USBsFR701GjYfu6upyDiAnJYO/Javi0EZbl6UmBufFHerGHTWoEl1DMUUOb&#10;0pBLGevWOowTP1ji7N0Hh4kxNNIEPHK56+VMqUw67IgXWhzsfWvrj83eaQiL2ePi4i1zVYXP27Va&#10;PVRP6kvr87Px7hZEsmP6O4YffVaHkp12fk8mil5Dxp8kDVfT+TUIzm+Yd78sy0L+9y+/AQ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PyM2Dz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79070043" wp14:editId="1CA2023A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Brīvforma 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0B2431" id="Brīvforma 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E3C3687" wp14:editId="37048926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Brīvforma 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E98058" id="Brīvforma 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440E41CF" wp14:editId="71FF7538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Brīvforma 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FF4CC2" id="Brīvforma 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Ugj8SdoAAAAHAQAADwAAAGRy&#10;cy9kb3ducmV2LnhtbEyPQU/DMAyF70j8h8hI3Fi6ToxRmk7T0E5wYSBx9RqvDWucqsm2wq/HSEhw&#10;89N7fv5cLkffqRMN0QU2MJ1koIjrYB03Bt5eNzcLUDEhW+wCk4FPirCsLi9KLGw48wudtqlRUsKx&#10;QANtSn2hdaxb8hgnoScWbx8Gj0nk0Gg74FnKfafzLJtrj47lQos9rVuqD9ujF4ynuvlydtPTx4xv&#10;H2fuef+eL4y5vhpXD6ASjekvDD/4sgOVMO3CkW1UnYG5fJIM5HeZDOLf56B2v1pXpf7PX30D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Ugj8Sd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7040C912" wp14:editId="006EAEC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Brīv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058C3C" id="Brīvforma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JfNxhr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3132D54A" wp14:editId="062D540D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Brīv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443C00" id="Brīvforma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13FE1F60" wp14:editId="17065AE4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Taisnstūris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2072CE5" id="Taisnstūris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LmC+9sAAAALAQAADwAA&#10;AGRycy9kb3ducmV2LnhtbEyPwU7DMBBE70j8g7VIXBB1cFCJQpwKVeIDKJW4OvESh8TrKHab8Pds&#10;ucBtZ3c0+6barX4UZ5xjH0jDwyYDgdQG21On4fj+el+AiMmQNWMg1PCNEXb19VVlShsWesPzIXWC&#10;QyiWRoNLaSqljK1Db+ImTEh8+wyzN4nl3Ek7m4XD/ShVlm2lNz3xB2cm3Dtsh8PJa/gqPh4L75bj&#10;3Zbdw37IG5pyrW9v1pdnEAnX9GeGCz6jQ81MTTiRjWJknSvukjSop4yHiyNXCkTzu1Eg60r+71D/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i5gv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69D990B7" wp14:editId="5A91A14C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Brīv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67EFD0" id="Brīvforma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LFNZwe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M5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LFNZwe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1FE5B67B" wp14:editId="4A96464E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Brīvforma 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FE9DBC" id="Brīvforma 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213EBF7" wp14:editId="51501D19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Brīv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B9B317" id="Brīvforma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9793509" wp14:editId="09F4426F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Brīv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EF7B16" id="Brīvforma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7AA55D95" wp14:editId="35042559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Brīvforma 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38B13F" id="Brīvforma 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7B19A9DC" wp14:editId="229657A8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Brīvforma 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2BF4DA" id="Brīvforma 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7CAD8FE2" wp14:editId="2975D8B9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Brīvforma 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68955F" id="Brīvforma 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2908025B" wp14:editId="334F2C09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Taisnstūris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236ED13" id="Taisnstūris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dbu5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7F5919FA" wp14:editId="18467B51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Brīvforma 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0B6A34" id="Brīvforma 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62F590B0" wp14:editId="01BCADF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Brīvforma 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2BE7F6" id="Brīvforma 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3E6ACA80" wp14:editId="21E76E51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Brīvforma 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5563F1" id="Brīvforma 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467FCD6D" wp14:editId="2FF8AAB0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Brīvforma 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811398" id="Brīvforma 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71B8DE7A" wp14:editId="5C3BE588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Brīvforma 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CF7823" id="Brīvforma 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OC8hD2gAAAAsBAAAPAAAAZHJzL2Rvd25y&#10;ZXYueG1sTE/LTsMwELwj9R+sReqN2oQK0RCnqiL1wglCJa5uvCRR7XUUu2n6913EAW67M6N5FNvZ&#10;OzHhGPtAGh5XCgRSE2xPrYbD5/7hBURMhqxxgVDDFSNsy8VdYXIbLvSBU51awSYUc6OhS2nIpYxN&#10;h97EVRiQmPsOozeJ37GVdjQXNvdOZko9S2964oTODFh12Jzqs+fcMKxPkaav/eFtlu+1vFa9q7Re&#10;3s+7VxAJ5/Qnhp/6XB1K7nQMZ7JROA2bbM1bEhPZhg9W/CJHRp6UAlkW8v+G8gY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OC8hD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0E16BF3" wp14:editId="62F6FF13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Brīvforma 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461DD2" id="Brīvforma 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38A465C7" wp14:editId="15E15B7D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Brīvforma 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49EEDF" id="Brīvforma 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17F75DF" wp14:editId="11D9ACFA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Brīvform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1271E5" id="Brīvforma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YrjrO2gAAAAsBAAAPAAAAZHJzL2Rvd25y&#10;ZXYueG1sTE+7TsMwFN2R+g/WrcRG7bZQQYhToUhdmCCt1NWNL0lU+zqK3TT9ey5igPE8dB75dvJO&#10;jDjELpCG5UKBQKqD7ajRcNjvHp5BxGTIGhcINdwwwraY3eUms+FKnzhWqREcQjEzGtqU+kzKWLfo&#10;TVyEHom1rzB4kxgOjbSDuXK4d3Kl1EZ60xE3tKbHssX6XF0894b+8RxpPO4O75P8qOSt7Fyp9f18&#10;ensFkXBKf2b4mc/ToeBNp3AhG4XTsFmun9jKwuqFT7Hjlzkxs1YKZJHL/x+KbwA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YrjrO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66CDB8CD" wp14:editId="7D378ED6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Brīvform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C4124C" id="Brīvforma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576FA1B9" wp14:editId="709C2B51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Brīvforma 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1CA946" id="Brīvforma 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3236BEF5" wp14:editId="794892A5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Brīvforma 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952CE3" id="Brīvforma 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702EB561" wp14:editId="4AF14AB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Brīvforma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B4976A" id="Brīvforma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25CD2248" wp14:editId="49A8F408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Brīvforma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EE922A" id="Brīvforma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71A6A282" wp14:editId="20B539A2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Brīvforma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0414E6" id="Brīvforma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6370BE9C" wp14:editId="774D60CD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Taisnstūris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8CE12FD" id="Taisnstūris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VrLC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20983"/>
    <w:multiLevelType w:val="hybridMultilevel"/>
    <w:tmpl w:val="4CCA3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123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.01.2026"/>
    <w:docVar w:name="MonthEndA" w:val="28.02.2026"/>
    <w:docVar w:name="MonthEndB" w:val="31.12.2025"/>
    <w:docVar w:name="MonthStart" w:val="01.01.2026"/>
    <w:docVar w:name="MonthStartA" w:val="01.02.2026"/>
    <w:docVar w:name="MonthStartB" w:val="01.12.2025"/>
  </w:docVars>
  <w:rsids>
    <w:rsidRoot w:val="00CA023D"/>
    <w:rsid w:val="000E7F53"/>
    <w:rsid w:val="00115511"/>
    <w:rsid w:val="00141533"/>
    <w:rsid w:val="001B4D87"/>
    <w:rsid w:val="00272ADA"/>
    <w:rsid w:val="00396F22"/>
    <w:rsid w:val="00422639"/>
    <w:rsid w:val="004341E1"/>
    <w:rsid w:val="004562B5"/>
    <w:rsid w:val="0048634D"/>
    <w:rsid w:val="004D048B"/>
    <w:rsid w:val="004F36FA"/>
    <w:rsid w:val="00521169"/>
    <w:rsid w:val="005F1DB1"/>
    <w:rsid w:val="006149A4"/>
    <w:rsid w:val="00644DC3"/>
    <w:rsid w:val="00692A5F"/>
    <w:rsid w:val="006B5A63"/>
    <w:rsid w:val="006D52F3"/>
    <w:rsid w:val="00700E7F"/>
    <w:rsid w:val="007635B6"/>
    <w:rsid w:val="008A57DD"/>
    <w:rsid w:val="0093355F"/>
    <w:rsid w:val="00947A17"/>
    <w:rsid w:val="00A823E2"/>
    <w:rsid w:val="00AF5697"/>
    <w:rsid w:val="00B41633"/>
    <w:rsid w:val="00C60875"/>
    <w:rsid w:val="00CA023D"/>
    <w:rsid w:val="00D4469A"/>
    <w:rsid w:val="00DA742E"/>
    <w:rsid w:val="00DE56E1"/>
    <w:rsid w:val="00E9472E"/>
    <w:rsid w:val="00EA09D3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A9FBB"/>
  <w15:docId w15:val="{81523F44-BEC7-49B8-9DEF-9AC68B1D6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lv-LV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link w:val="Virsraksts1Rakstz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uiPriority w:val="36"/>
    <w:unhideWhenUsed/>
    <w:qFormat/>
    <w:pPr>
      <w:spacing w:after="0"/>
    </w:pPr>
  </w:style>
  <w:style w:type="paragraph" w:styleId="Balonteksts">
    <w:name w:val="Balloon Text"/>
    <w:basedOn w:val="Parasts"/>
    <w:link w:val="BalontekstsRakstz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Pr>
      <w:rFonts w:ascii="Tahoma" w:hAnsi="Tahoma" w:cs="Tahoma"/>
      <w:sz w:val="16"/>
      <w:szCs w:val="16"/>
    </w:rPr>
  </w:style>
  <w:style w:type="paragraph" w:customStyle="1" w:styleId="Dienas">
    <w:name w:val="Dienas"/>
    <w:basedOn w:val="Parasts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umi">
    <w:name w:val="Datumi"/>
    <w:basedOn w:val="Parasts"/>
    <w:uiPriority w:val="2"/>
    <w:qFormat/>
    <w:pPr>
      <w:jc w:val="right"/>
    </w:pPr>
    <w:rPr>
      <w:b/>
    </w:rPr>
  </w:style>
  <w:style w:type="paragraph" w:customStyle="1" w:styleId="Piezmes">
    <w:name w:val="Piezīmes"/>
    <w:basedOn w:val="Parasts"/>
    <w:uiPriority w:val="10"/>
    <w:qFormat/>
    <w:pPr>
      <w:spacing w:after="20" w:line="552" w:lineRule="auto"/>
    </w:pPr>
  </w:style>
  <w:style w:type="character" w:styleId="Vietturateksts">
    <w:name w:val="Placeholder Text"/>
    <w:basedOn w:val="Noklusjumarindkopasfonts"/>
    <w:uiPriority w:val="99"/>
    <w:semiHidden/>
    <w:rPr>
      <w:color w:val="808080"/>
    </w:rPr>
  </w:style>
  <w:style w:type="paragraph" w:customStyle="1" w:styleId="Mnesis">
    <w:name w:val="Mēnesis"/>
    <w:basedOn w:val="Parasts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Gads">
    <w:name w:val="Gads"/>
    <w:basedOn w:val="Parasts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Prombtnesmneudatumi">
    <w:name w:val="Prombūtnes mēnešu datumi"/>
    <w:basedOn w:val="Parasts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Prombtnesmnei">
    <w:name w:val="Prombūtnes mēneši"/>
    <w:basedOn w:val="Parasts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Prombtnesmneugadi">
    <w:name w:val="Prombūtnes mēnešu gadi"/>
    <w:basedOn w:val="Parasts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Galvene">
    <w:name w:val="header"/>
    <w:basedOn w:val="Parasts"/>
    <w:link w:val="GalveneRakstz"/>
    <w:uiPriority w:val="99"/>
    <w:unhideWhenUsed/>
    <w:pPr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</w:style>
  <w:style w:type="paragraph" w:styleId="Kjene">
    <w:name w:val="footer"/>
    <w:basedOn w:val="Parasts"/>
    <w:link w:val="KjeneRakstz"/>
    <w:uiPriority w:val="99"/>
    <w:unhideWhenUsed/>
    <w:pPr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</w:style>
  <w:style w:type="paragraph" w:styleId="Nosaukums">
    <w:name w:val="Title"/>
    <w:basedOn w:val="Parasts"/>
    <w:link w:val="NosaukumsRakstz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ienastumas">
    <w:name w:val="Dienas — tumšas"/>
    <w:basedOn w:val="Parasts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NosaukumsRakstz">
    <w:name w:val="Nosaukums Rakstz."/>
    <w:basedOn w:val="Noklusjumarindkopasfonts"/>
    <w:link w:val="Nosaukums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pakvirsraksts">
    <w:name w:val="Subtitle"/>
    <w:basedOn w:val="Parasts"/>
    <w:link w:val="ApakvirsrakstsRakstz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Virsraksts1Rakstz">
    <w:name w:val="Virsraksts 1 Rakstz."/>
    <w:basedOn w:val="Noklusjumarindkopasfonts"/>
    <w:link w:val="Virsraksts1"/>
    <w:uiPriority w:val="9"/>
    <w:rPr>
      <w:rFonts w:eastAsiaTheme="minorEastAsia" w:cstheme="majorBidi"/>
      <w:b/>
      <w:caps/>
      <w:sz w:val="36"/>
      <w:szCs w:val="32"/>
    </w:rPr>
  </w:style>
  <w:style w:type="paragraph" w:styleId="Sarakstarindkopa">
    <w:name w:val="List Paragraph"/>
    <w:basedOn w:val="Parasts"/>
    <w:uiPriority w:val="34"/>
    <w:qFormat/>
    <w:rsid w:val="004F36FA"/>
    <w:pPr>
      <w:spacing w:after="200" w:line="276" w:lineRule="auto"/>
      <w:ind w:left="720"/>
      <w:contextualSpacing/>
    </w:pPr>
    <w:rPr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rmuzskola2023\AppData\Roaming\Microsoft\Templates\Akad&#275;miskais%20kalend&#257;rs%20(viens%20m&#275;nesis,%20jebkur&#353;%20gads,%20s&#257;kas%20ar%20pirmdiena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Akadēmiskais kalendārs (viens mēnesis, jebkurš gads, sākas ar pirmdiena)</Template>
  <TotalTime>9</TotalTime>
  <Pages>1</Pages>
  <Words>1692</Words>
  <Characters>966</Characters>
  <Application>Microsoft Office Word</Application>
  <DocSecurity>0</DocSecurity>
  <Lines>8</Lines>
  <Paragraphs>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Skrmuzskola2023</dc:creator>
  <cp:keywords/>
  <cp:lastModifiedBy>Antra Zuntnere</cp:lastModifiedBy>
  <cp:revision>3</cp:revision>
  <dcterms:created xsi:type="dcterms:W3CDTF">2026-01-12T12:09:00Z</dcterms:created>
  <dcterms:modified xsi:type="dcterms:W3CDTF">2026-01-12T16:50:00Z</dcterms:modified>
  <cp:version/>
</cp:coreProperties>
</file>